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92BB67" w14:textId="5CDCACF4" w:rsidR="001423BB" w:rsidRDefault="00541D03">
      <w:pPr>
        <w:pStyle w:val="Heading1"/>
      </w:pPr>
      <w:r>
        <w:rPr>
          <w:noProof/>
        </w:rPr>
        <w:drawing>
          <wp:anchor distT="0" distB="0" distL="114300" distR="114300" simplePos="0" relativeHeight="251658244" behindDoc="0" locked="0" layoutInCell="1" allowOverlap="1" wp14:anchorId="1E2ECC13" wp14:editId="3117D353">
            <wp:simplePos x="0" y="0"/>
            <wp:positionH relativeFrom="page">
              <wp:posOffset>1744050</wp:posOffset>
            </wp:positionH>
            <wp:positionV relativeFrom="page">
              <wp:posOffset>2169179</wp:posOffset>
            </wp:positionV>
            <wp:extent cx="1282700" cy="1282700"/>
            <wp:effectExtent l="190500" t="190500" r="177800" b="1905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2-2404954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 rot="21253759">
                      <a:off x="0" y="0"/>
                      <a:ext cx="1282700" cy="1282700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2" behindDoc="0" locked="0" layoutInCell="1" allowOverlap="1" wp14:anchorId="35D45585" wp14:editId="2DE18DA8">
            <wp:simplePos x="0" y="0"/>
            <wp:positionH relativeFrom="page">
              <wp:posOffset>6858309</wp:posOffset>
            </wp:positionH>
            <wp:positionV relativeFrom="page">
              <wp:posOffset>2093976</wp:posOffset>
            </wp:positionV>
            <wp:extent cx="1280160" cy="1280160"/>
            <wp:effectExtent l="190500" t="203200" r="205740" b="2057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2-2404921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476055">
                      <a:off x="0" y="0"/>
                      <a:ext cx="1280160" cy="1280160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1" behindDoc="0" locked="0" layoutInCell="1" allowOverlap="1" wp14:anchorId="410444AA" wp14:editId="759143D8">
            <wp:simplePos x="0" y="0"/>
            <wp:positionH relativeFrom="page">
              <wp:posOffset>5370889</wp:posOffset>
            </wp:positionH>
            <wp:positionV relativeFrom="page">
              <wp:posOffset>2237327</wp:posOffset>
            </wp:positionV>
            <wp:extent cx="1277620" cy="1277620"/>
            <wp:effectExtent l="127000" t="127000" r="132080" b="1320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277620" cy="1277620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3" behindDoc="0" locked="0" layoutInCell="1" allowOverlap="1" wp14:anchorId="194DCEF8" wp14:editId="5909BFEE">
            <wp:simplePos x="0" y="0"/>
            <wp:positionH relativeFrom="page">
              <wp:posOffset>3241144</wp:posOffset>
            </wp:positionH>
            <wp:positionV relativeFrom="page">
              <wp:posOffset>2471243</wp:posOffset>
            </wp:positionV>
            <wp:extent cx="2006600" cy="700405"/>
            <wp:effectExtent l="177800" t="292100" r="177800" b="30289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2-1823902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628893">
                      <a:off x="0" y="0"/>
                      <a:ext cx="2006600" cy="700405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659">
        <w:rPr>
          <w:noProof/>
        </w:rPr>
        <mc:AlternateContent>
          <mc:Choice Requires="wps">
            <w:drawing>
              <wp:anchor distT="457200" distB="457200" distL="114300" distR="114300" simplePos="0" relativeHeight="251658240" behindDoc="1" locked="0" layoutInCell="1" allowOverlap="1" wp14:anchorId="6615045F" wp14:editId="14E732C8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858000" cy="2286000"/>
                <wp:effectExtent l="0" t="0" r="0" b="0"/>
                <wp:wrapTopAndBottom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286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2"/>
                            </a:gs>
                          </a:gsLst>
                          <a:lin ang="54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C8C422" w14:textId="394EFB4B" w:rsidR="006D57C3" w:rsidRDefault="001D4482">
                            <w:pPr>
                              <w:pStyle w:val="Tit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0B3694" wp14:editId="1AFB0423">
                                  <wp:extent cx="3263900" cy="1008592"/>
                                  <wp:effectExtent l="0" t="0" r="0" b="0"/>
                                  <wp:docPr id="21" name="Picture 21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 descr="Logo, company nam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20171" cy="10259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190646" w14:textId="77777777" w:rsidR="006D57C3" w:rsidRDefault="006D57C3">
                            <w:pPr>
                              <w:pStyle w:val="Subtitl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5045F" id="Rectangle 1" o:spid="_x0000_s1026" style="position:absolute;margin-left:0;margin-top:0;width:540pt;height:180pt;z-index:-251658240;visibility:visible;mso-wrap-style:square;mso-width-percent:0;mso-height-percent:0;mso-wrap-distance-left:9pt;mso-wrap-distance-top:36pt;mso-wrap-distance-right:9pt;mso-wrap-distance-bottom:36pt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" fillcolor="#0f6fc6 [3204]" stroked="f" strokeweight="1pt" insetpen="t">
                <v:fill color2="#009dd9 [3205]" rotate="t" focus="100%" type="gradient">
                  <o:fill v:ext="view" type="gradientUnscaled"/>
                </v:fill>
                <v:textbox>
                  <w:txbxContent>
                    <w:p w14:paraId="21C8C422" w14:textId="394EFB4B" w:rsidR="006D57C3" w:rsidRDefault="001D4482">
                      <w:pPr>
                        <w:pStyle w:val="Title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0B3694" wp14:editId="1AFB0423">
                            <wp:extent cx="3263900" cy="1008592"/>
                            <wp:effectExtent l="0" t="0" r="0" b="0"/>
                            <wp:docPr id="18" name="Picture 18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 descr="Logo, company name&#10;&#10;Description automatically generated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20171" cy="10259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190646" w14:textId="77777777" w:rsidR="006D57C3" w:rsidRDefault="006D57C3">
                      <w:pPr>
                        <w:pStyle w:val="Subtitle"/>
                      </w:pP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1423BB">
        <w:t xml:space="preserve">WEEK OF: </w:t>
      </w:r>
    </w:p>
    <w:p w14:paraId="042C4659" w14:textId="085A5022" w:rsidR="006D57C3" w:rsidRPr="00CC4C96" w:rsidRDefault="00673CCD">
      <w:pPr>
        <w:pStyle w:val="Heading1"/>
      </w:pPr>
      <w:r>
        <w:rPr>
          <w:noProof/>
        </w:rPr>
        <w:t>April 4-8</w:t>
      </w:r>
      <w:r w:rsidR="00A070B1">
        <w:rPr>
          <w:noProof/>
        </w:rPr>
        <w:t>,</w:t>
      </w:r>
      <w:r w:rsidR="009344C2">
        <w:rPr>
          <w:noProof/>
        </w:rPr>
        <w:t xml:space="preserve"> 202</w:t>
      </w:r>
      <w:r w:rsidR="00A070B1">
        <w:rPr>
          <w:noProof/>
        </w:rPr>
        <w:t>2</w:t>
      </w:r>
      <w:r w:rsidR="009344C2">
        <w:rPr>
          <w:noProof/>
        </w:rPr>
        <w:t xml:space="preserve">  </w:t>
      </w:r>
      <w:r w:rsidR="001B6EAE">
        <w:rPr>
          <w:noProof/>
        </w:rPr>
        <w:t xml:space="preserve">   </w:t>
      </w:r>
      <w:r w:rsidR="001B6EAE" w:rsidRPr="00E9367D">
        <w:rPr>
          <w:b/>
          <w:bCs/>
          <w:noProof/>
          <w:color w:val="E978E2"/>
        </w:rPr>
        <w:t xml:space="preserve"> </w:t>
      </w:r>
      <w:r w:rsidR="009344C2">
        <w:rPr>
          <w:noProof/>
        </w:rPr>
        <w:t xml:space="preserve">    </w:t>
      </w:r>
      <w:r w:rsidR="009344C2" w:rsidRPr="00C138E7">
        <w:rPr>
          <w:noProof/>
          <w:color w:val="FF0000"/>
        </w:rPr>
        <w:t xml:space="preserve"> </w:t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91"/>
        <w:gridCol w:w="855"/>
        <w:gridCol w:w="6854"/>
      </w:tblGrid>
      <w:tr w:rsidR="006D57C3" w14:paraId="46E1E32A" w14:textId="77777777" w:rsidTr="5B4D3FC6">
        <w:trPr>
          <w:jc w:val="center"/>
        </w:trPr>
        <w:tc>
          <w:tcPr>
            <w:tcW w:w="2323" w:type="pct"/>
          </w:tcPr>
          <w:p w14:paraId="01093625" w14:textId="77777777" w:rsidR="00AE75B2" w:rsidRDefault="00AE75B2" w:rsidP="00AE75B2">
            <w:pPr>
              <w:rPr>
                <w:rFonts w:cstheme="minorHAnsi"/>
                <w:sz w:val="24"/>
                <w:szCs w:val="24"/>
              </w:rPr>
            </w:pPr>
            <w:r w:rsidRPr="00C44102">
              <w:rPr>
                <w:rFonts w:cstheme="minorHAnsi"/>
                <w:sz w:val="24"/>
                <w:szCs w:val="24"/>
              </w:rPr>
              <w:t xml:space="preserve">Since we </w:t>
            </w:r>
            <w:r>
              <w:rPr>
                <w:rFonts w:cstheme="minorHAnsi"/>
                <w:sz w:val="24"/>
                <w:szCs w:val="24"/>
              </w:rPr>
              <w:t xml:space="preserve">all </w:t>
            </w:r>
            <w:proofErr w:type="gramStart"/>
            <w:r w:rsidRPr="00C44102">
              <w:rPr>
                <w:rFonts w:cstheme="minorHAnsi"/>
                <w:sz w:val="24"/>
                <w:szCs w:val="24"/>
              </w:rPr>
              <w:t>have to</w:t>
            </w:r>
            <w:proofErr w:type="gramEnd"/>
            <w:r w:rsidRPr="00C44102">
              <w:rPr>
                <w:rFonts w:cstheme="minorHAnsi"/>
                <w:sz w:val="24"/>
                <w:szCs w:val="24"/>
              </w:rPr>
              <w:t xml:space="preserve"> practice social distancing and </w:t>
            </w:r>
            <w:r>
              <w:rPr>
                <w:rFonts w:cstheme="minorHAnsi"/>
                <w:sz w:val="24"/>
                <w:szCs w:val="24"/>
              </w:rPr>
              <w:t xml:space="preserve">we </w:t>
            </w:r>
            <w:r w:rsidRPr="00C44102">
              <w:rPr>
                <w:rFonts w:cstheme="minorHAnsi"/>
                <w:sz w:val="24"/>
                <w:szCs w:val="24"/>
              </w:rPr>
              <w:t xml:space="preserve">are all missing our </w:t>
            </w:r>
            <w:r w:rsidR="009F3A57" w:rsidRPr="00C44102">
              <w:rPr>
                <w:rFonts w:cstheme="minorHAnsi"/>
                <w:sz w:val="24"/>
                <w:szCs w:val="24"/>
              </w:rPr>
              <w:t>friends and</w:t>
            </w:r>
            <w:r>
              <w:rPr>
                <w:rFonts w:cstheme="minorHAnsi"/>
                <w:sz w:val="24"/>
                <w:szCs w:val="24"/>
              </w:rPr>
              <w:t xml:space="preserve"> getting bored. Please come out and join your friends in all the activities now being offered online. You choose to join us when it works best for you….</w:t>
            </w:r>
          </w:p>
          <w:p w14:paraId="596ECB02" w14:textId="77777777" w:rsidR="00AE75B2" w:rsidRDefault="00AE75B2" w:rsidP="00AE75B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If you have any suggestions on topics to discuss, or things you would like to do, we would love to hear from you!</w:t>
            </w:r>
          </w:p>
          <w:p w14:paraId="0A6EF3F5" w14:textId="77777777" w:rsidR="00AE75B2" w:rsidRPr="00721811" w:rsidRDefault="00AE75B2" w:rsidP="00AE75B2">
            <w:pPr>
              <w:rPr>
                <w:rFonts w:cstheme="minorHAnsi"/>
                <w:sz w:val="24"/>
                <w:szCs w:val="24"/>
              </w:rPr>
            </w:pPr>
            <w:r w:rsidRPr="00F0080D">
              <w:rPr>
                <w:rFonts w:cstheme="minorHAnsi"/>
                <w:b/>
                <w:sz w:val="24"/>
                <w:szCs w:val="24"/>
              </w:rPr>
              <w:t>We will be using ZOOM for a</w:t>
            </w:r>
            <w:r>
              <w:rPr>
                <w:rFonts w:cstheme="minorHAnsi"/>
                <w:b/>
                <w:sz w:val="24"/>
                <w:szCs w:val="24"/>
              </w:rPr>
              <w:t>ll</w:t>
            </w:r>
            <w:r w:rsidRPr="00F0080D">
              <w:rPr>
                <w:rFonts w:cstheme="minorHAnsi"/>
                <w:b/>
                <w:sz w:val="24"/>
                <w:szCs w:val="24"/>
              </w:rPr>
              <w:t xml:space="preserve"> virtual activities</w:t>
            </w:r>
            <w:r>
              <w:rPr>
                <w:rFonts w:cstheme="minorHAnsi"/>
                <w:b/>
                <w:sz w:val="24"/>
                <w:szCs w:val="24"/>
              </w:rPr>
              <w:t xml:space="preserve">. </w:t>
            </w:r>
          </w:p>
          <w:p w14:paraId="0ADBC818" w14:textId="77777777" w:rsidR="00E9367D" w:rsidRDefault="00AE75B2" w:rsidP="00AE75B2">
            <w:pPr>
              <w:rPr>
                <w:sz w:val="24"/>
                <w:szCs w:val="24"/>
              </w:rPr>
            </w:pPr>
            <w:r w:rsidRPr="00886F9D">
              <w:rPr>
                <w:sz w:val="24"/>
                <w:szCs w:val="24"/>
              </w:rPr>
              <w:t>Hope to see you soon</w:t>
            </w:r>
            <w:r>
              <w:rPr>
                <w:sz w:val="24"/>
                <w:szCs w:val="24"/>
              </w:rPr>
              <w:t>. Stay safe and take care of each other</w:t>
            </w:r>
            <w:r w:rsidR="00121AD2">
              <w:rPr>
                <w:sz w:val="24"/>
                <w:szCs w:val="24"/>
              </w:rPr>
              <w:t>.</w:t>
            </w:r>
            <w:r w:rsidR="00756C4B">
              <w:rPr>
                <w:sz w:val="24"/>
                <w:szCs w:val="24"/>
              </w:rPr>
              <w:t xml:space="preserve">      </w:t>
            </w:r>
          </w:p>
          <w:p w14:paraId="5D91AFFB" w14:textId="27E4AD5E" w:rsidR="00AE75B2" w:rsidRDefault="00756C4B" w:rsidP="00AE75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</w:t>
            </w:r>
          </w:p>
          <w:p w14:paraId="39190FF1" w14:textId="2BBDE459" w:rsidR="00AE75B2" w:rsidRPr="00C03542" w:rsidRDefault="000D6771" w:rsidP="5B4D3FC6">
            <w:pPr>
              <w:rPr>
                <w:b/>
                <w:bCs/>
                <w:color w:val="FF0000"/>
              </w:rPr>
            </w:pPr>
            <w:r w:rsidRPr="00F4759D">
              <w:rPr>
                <w:b/>
                <w:noProof/>
                <w:color w:val="0F6FC6" w:themeColor="accent1"/>
              </w:rPr>
              <w:lastRenderedPageBreak/>
              <w:drawing>
                <wp:anchor distT="0" distB="0" distL="114300" distR="114300" simplePos="0" relativeHeight="251658245" behindDoc="0" locked="0" layoutInCell="1" allowOverlap="1" wp14:anchorId="212D7EE9" wp14:editId="696A76C6">
                  <wp:simplePos x="0" y="0"/>
                  <wp:positionH relativeFrom="column">
                    <wp:posOffset>6521450</wp:posOffset>
                  </wp:positionH>
                  <wp:positionV relativeFrom="page">
                    <wp:posOffset>33215</wp:posOffset>
                  </wp:positionV>
                  <wp:extent cx="1357630" cy="1020445"/>
                  <wp:effectExtent l="127000" t="114300" r="128270" b="109855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42-18851905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630" cy="102044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75B2" w:rsidRPr="5B4D3FC6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9954E1">
              <w:rPr>
                <w:b/>
                <w:bCs/>
                <w:i/>
                <w:iCs/>
                <w:sz w:val="24"/>
                <w:szCs w:val="24"/>
              </w:rPr>
              <w:t xml:space="preserve">    </w:t>
            </w:r>
            <w:r w:rsidR="003B67DF">
              <w:rPr>
                <w:b/>
                <w:bCs/>
                <w:color w:val="0F6FC6" w:themeColor="accent1"/>
                <w:sz w:val="44"/>
                <w:szCs w:val="44"/>
              </w:rPr>
              <w:t xml:space="preserve"> </w:t>
            </w:r>
            <w:r w:rsidR="00E9367D">
              <w:rPr>
                <w:b/>
                <w:bCs/>
                <w:color w:val="0F6FC6" w:themeColor="accent1"/>
                <w:sz w:val="44"/>
                <w:szCs w:val="44"/>
              </w:rPr>
              <w:t>April 4-8,</w:t>
            </w:r>
            <w:r w:rsidR="001B6EAE">
              <w:rPr>
                <w:b/>
                <w:bCs/>
                <w:color w:val="0F6FC6" w:themeColor="accent1"/>
                <w:sz w:val="44"/>
                <w:szCs w:val="44"/>
              </w:rPr>
              <w:t xml:space="preserve"> </w:t>
            </w:r>
            <w:r w:rsidR="00CC4C96">
              <w:rPr>
                <w:b/>
                <w:bCs/>
                <w:color w:val="0F6FC6" w:themeColor="accent1"/>
                <w:sz w:val="44"/>
                <w:szCs w:val="44"/>
              </w:rPr>
              <w:t>202</w:t>
            </w:r>
            <w:r w:rsidR="00C138E7">
              <w:rPr>
                <w:b/>
                <w:bCs/>
                <w:color w:val="0F6FC6" w:themeColor="accent1"/>
                <w:sz w:val="44"/>
                <w:szCs w:val="44"/>
              </w:rPr>
              <w:t>2</w:t>
            </w:r>
            <w:r w:rsidR="002E32A4">
              <w:rPr>
                <w:b/>
                <w:bCs/>
                <w:color w:val="0F6FC6" w:themeColor="accent1"/>
                <w:sz w:val="44"/>
                <w:szCs w:val="44"/>
              </w:rPr>
              <w:t xml:space="preserve">   </w:t>
            </w:r>
            <w:r w:rsidR="00AE75B2" w:rsidRPr="00123FB3">
              <w:rPr>
                <w:b/>
                <w:bCs/>
                <w:i/>
                <w:iCs/>
                <w:color w:val="FF0000"/>
                <w:sz w:val="36"/>
                <w:szCs w:val="36"/>
              </w:rPr>
              <w:t xml:space="preserve"> </w:t>
            </w:r>
            <w:r w:rsidR="00AE75B2" w:rsidRPr="5B4D3FC6">
              <w:rPr>
                <w:b/>
                <w:bCs/>
                <w:i/>
                <w:iCs/>
                <w:sz w:val="24"/>
                <w:szCs w:val="24"/>
              </w:rPr>
              <w:t xml:space="preserve">  </w:t>
            </w:r>
            <w:r w:rsidR="00AE75B2" w:rsidRPr="00DB59C3">
              <w:rPr>
                <w:b/>
                <w:bCs/>
                <w:i/>
                <w:iCs/>
                <w:color w:val="FF0000"/>
                <w:sz w:val="32"/>
                <w:szCs w:val="32"/>
              </w:rPr>
              <w:t xml:space="preserve"> </w:t>
            </w:r>
            <w:r w:rsidR="003C035B">
              <w:rPr>
                <w:b/>
                <w:bCs/>
                <w:i/>
                <w:iCs/>
                <w:color w:val="FF0000"/>
                <w:sz w:val="32"/>
                <w:szCs w:val="32"/>
              </w:rPr>
              <w:t xml:space="preserve">   </w:t>
            </w:r>
          </w:p>
          <w:p w14:paraId="18723983" w14:textId="08693B28" w:rsidR="00B907E7" w:rsidRDefault="00541D03" w:rsidP="00BA0713">
            <w:pPr>
              <w:textAlignment w:val="baseline"/>
            </w:pPr>
            <w:r w:rsidRPr="006A2E5C">
              <w:rPr>
                <w:rFonts w:cstheme="minorHAnsi"/>
                <w:b/>
                <w:color w:val="323130"/>
              </w:rPr>
              <w:t xml:space="preserve">To join our Virtual </w:t>
            </w:r>
            <w:r w:rsidR="00F53D3A">
              <w:rPr>
                <w:rFonts w:cstheme="minorHAnsi"/>
                <w:b/>
                <w:color w:val="323130"/>
              </w:rPr>
              <w:t xml:space="preserve">ZOOM </w:t>
            </w:r>
            <w:r>
              <w:rPr>
                <w:rFonts w:cstheme="minorHAnsi"/>
                <w:b/>
                <w:color w:val="323130"/>
              </w:rPr>
              <w:t>events</w:t>
            </w:r>
            <w:r w:rsidRPr="006A2E5C">
              <w:rPr>
                <w:rFonts w:cstheme="minorHAnsi"/>
                <w:b/>
                <w:color w:val="323130"/>
              </w:rPr>
              <w:t xml:space="preserve"> please click on the</w:t>
            </w:r>
            <w:r w:rsidR="00CA1425">
              <w:rPr>
                <w:rFonts w:cstheme="minorHAnsi"/>
                <w:b/>
                <w:color w:val="323130"/>
              </w:rPr>
              <w:t xml:space="preserve"> link belo</w:t>
            </w:r>
            <w:r w:rsidR="00D00D31">
              <w:rPr>
                <w:rFonts w:cstheme="minorHAnsi"/>
                <w:b/>
                <w:color w:val="323130"/>
              </w:rPr>
              <w:t>w:</w:t>
            </w:r>
          </w:p>
          <w:p w14:paraId="11856FA3" w14:textId="55698839" w:rsidR="00740A44" w:rsidRPr="00D00D31" w:rsidRDefault="002252B3" w:rsidP="00D00D31">
            <w:r>
              <w:rPr>
                <w:rFonts w:ascii="Lato" w:hAnsi="Lato"/>
                <w:color w:val="232333"/>
                <w:sz w:val="21"/>
                <w:szCs w:val="21"/>
                <w:shd w:val="clear" w:color="auto" w:fill="FFFFFF"/>
              </w:rPr>
              <w:t> </w:t>
            </w:r>
            <w:r w:rsidR="00AD0603">
              <w:t>Call or email for Zoom link.</w:t>
            </w:r>
            <w:r w:rsidR="00813F56">
              <w:t xml:space="preserve"> </w:t>
            </w:r>
          </w:p>
        </w:tc>
        <w:tc>
          <w:tcPr>
            <w:tcW w:w="297" w:type="pct"/>
          </w:tcPr>
          <w:p w14:paraId="61A84D61" w14:textId="6EC6E1CC" w:rsidR="006D57C3" w:rsidRDefault="006D57C3">
            <w:pPr>
              <w:rPr>
                <w:b/>
                <w:bCs/>
                <w:color w:val="FF0000"/>
                <w:sz w:val="28"/>
                <w:szCs w:val="28"/>
              </w:rPr>
            </w:pPr>
          </w:p>
          <w:p w14:paraId="69EDEC2E" w14:textId="0DE3D772" w:rsidR="00756C4B" w:rsidRDefault="00756C4B">
            <w:pPr>
              <w:rPr>
                <w:b/>
                <w:bCs/>
                <w:color w:val="FF0000"/>
                <w:sz w:val="28"/>
                <w:szCs w:val="28"/>
              </w:rPr>
            </w:pPr>
          </w:p>
          <w:p w14:paraId="495DC46F" w14:textId="77777777" w:rsidR="00756C4B" w:rsidRDefault="00756C4B">
            <w:pPr>
              <w:rPr>
                <w:b/>
                <w:bCs/>
                <w:color w:val="FF0000"/>
                <w:sz w:val="28"/>
                <w:szCs w:val="28"/>
              </w:rPr>
            </w:pPr>
          </w:p>
          <w:p w14:paraId="65A96B3F" w14:textId="77777777" w:rsidR="00756C4B" w:rsidRDefault="00756C4B">
            <w:pPr>
              <w:rPr>
                <w:b/>
                <w:bCs/>
                <w:color w:val="FF0000"/>
                <w:sz w:val="28"/>
                <w:szCs w:val="28"/>
              </w:rPr>
            </w:pPr>
          </w:p>
          <w:p w14:paraId="7FA88F0E" w14:textId="77777777" w:rsidR="00756C4B" w:rsidRDefault="00756C4B">
            <w:pPr>
              <w:rPr>
                <w:b/>
                <w:bCs/>
                <w:color w:val="FF0000"/>
                <w:sz w:val="28"/>
                <w:szCs w:val="28"/>
              </w:rPr>
            </w:pPr>
          </w:p>
          <w:p w14:paraId="07FC49AD" w14:textId="77777777" w:rsidR="00756C4B" w:rsidRDefault="00756C4B">
            <w:pPr>
              <w:rPr>
                <w:b/>
                <w:bCs/>
                <w:color w:val="FF0000"/>
                <w:sz w:val="28"/>
                <w:szCs w:val="28"/>
              </w:rPr>
            </w:pPr>
          </w:p>
          <w:p w14:paraId="471886F2" w14:textId="0084F6CA" w:rsidR="00756C4B" w:rsidRPr="008A6E04" w:rsidRDefault="00756C4B">
            <w:pPr>
              <w:rPr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380" w:type="pct"/>
          </w:tcPr>
          <w:p w14:paraId="12FDDDBD" w14:textId="448C414E" w:rsidR="006D57C3" w:rsidRPr="008A6E04" w:rsidRDefault="009A6F02">
            <w:pPr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734038" behindDoc="1" locked="0" layoutInCell="1" allowOverlap="1" wp14:anchorId="3A6E639B" wp14:editId="7983D48F">
                  <wp:simplePos x="0" y="0"/>
                  <wp:positionH relativeFrom="column">
                    <wp:posOffset>0</wp:posOffset>
                  </wp:positionH>
                  <wp:positionV relativeFrom="page">
                    <wp:posOffset>8255</wp:posOffset>
                  </wp:positionV>
                  <wp:extent cx="2472690" cy="2456180"/>
                  <wp:effectExtent l="0" t="0" r="3810" b="0"/>
                  <wp:wrapTight wrapText="bothSides">
                    <wp:wrapPolygon edited="0">
                      <wp:start x="0" y="0"/>
                      <wp:lineTo x="0" y="21444"/>
                      <wp:lineTo x="21522" y="21444"/>
                      <wp:lineTo x="21522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690" cy="245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305DC0" w14:textId="168AC9D8" w:rsidR="008A6E04" w:rsidRPr="008A6E04" w:rsidRDefault="008A6E04">
            <w:pPr>
              <w:rPr>
                <w:b/>
                <w:bCs/>
                <w:color w:val="FF0000"/>
                <w:sz w:val="28"/>
                <w:szCs w:val="28"/>
              </w:rPr>
            </w:pPr>
          </w:p>
          <w:p w14:paraId="4A894A2B" w14:textId="319EB2BC" w:rsidR="008A6E04" w:rsidRPr="008A6E04" w:rsidRDefault="00756C4B" w:rsidP="00756C4B">
            <w:pPr>
              <w:tabs>
                <w:tab w:val="left" w:pos="2320"/>
              </w:tabs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ab/>
            </w:r>
          </w:p>
          <w:p w14:paraId="0FEF2F09" w14:textId="6654A76B" w:rsidR="008A6E04" w:rsidRPr="008A6E04" w:rsidRDefault="008A6E04">
            <w:pPr>
              <w:rPr>
                <w:b/>
                <w:bCs/>
                <w:color w:val="FF0000"/>
                <w:sz w:val="28"/>
                <w:szCs w:val="28"/>
              </w:rPr>
            </w:pPr>
          </w:p>
          <w:p w14:paraId="476BFA3C" w14:textId="77777777" w:rsidR="008A6E04" w:rsidRDefault="008A6E04">
            <w:pPr>
              <w:rPr>
                <w:b/>
                <w:bCs/>
                <w:color w:val="FF0000"/>
                <w:sz w:val="28"/>
                <w:szCs w:val="28"/>
              </w:rPr>
            </w:pPr>
          </w:p>
          <w:p w14:paraId="5BBBD8A9" w14:textId="77777777" w:rsidR="00756C4B" w:rsidRDefault="00756C4B">
            <w:pPr>
              <w:rPr>
                <w:b/>
                <w:bCs/>
                <w:color w:val="FF0000"/>
                <w:sz w:val="28"/>
                <w:szCs w:val="28"/>
              </w:rPr>
            </w:pPr>
          </w:p>
          <w:p w14:paraId="03933290" w14:textId="6AA5F602" w:rsidR="00756C4B" w:rsidRPr="00756C4B" w:rsidRDefault="00756C4B">
            <w:pPr>
              <w:rPr>
                <w:b/>
                <w:bCs/>
                <w:i/>
                <w:i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 xml:space="preserve">     </w:t>
            </w:r>
          </w:p>
          <w:p w14:paraId="32000C3A" w14:textId="5073BFD5" w:rsidR="00756C4B" w:rsidRPr="008A6E04" w:rsidRDefault="00756C4B">
            <w:pPr>
              <w:rPr>
                <w:b/>
                <w:bCs/>
                <w:color w:val="FF0000"/>
                <w:sz w:val="28"/>
                <w:szCs w:val="2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69"/>
        <w:tblW w:w="0" w:type="auto"/>
        <w:tblLook w:val="04A0" w:firstRow="1" w:lastRow="0" w:firstColumn="1" w:lastColumn="0" w:noHBand="0" w:noVBand="1"/>
      </w:tblPr>
      <w:tblGrid>
        <w:gridCol w:w="2916"/>
        <w:gridCol w:w="2749"/>
        <w:gridCol w:w="2977"/>
        <w:gridCol w:w="2888"/>
        <w:gridCol w:w="2694"/>
      </w:tblGrid>
      <w:tr w:rsidR="00412CC7" w14:paraId="7D2A3F5C" w14:textId="77777777" w:rsidTr="004B268F">
        <w:tc>
          <w:tcPr>
            <w:tcW w:w="2916" w:type="dxa"/>
          </w:tcPr>
          <w:p w14:paraId="62D490C8" w14:textId="77777777" w:rsidR="00C44102" w:rsidRPr="000F6CCA" w:rsidRDefault="00C44102" w:rsidP="00C44102">
            <w:pPr>
              <w:jc w:val="center"/>
              <w:rPr>
                <w:b/>
                <w:color w:val="0F6FC6" w:themeColor="accent1"/>
                <w:sz w:val="28"/>
                <w:szCs w:val="28"/>
              </w:rPr>
            </w:pPr>
            <w:r w:rsidRPr="000F6CCA">
              <w:rPr>
                <w:b/>
                <w:color w:val="0F6FC6" w:themeColor="accent1"/>
                <w:sz w:val="28"/>
                <w:szCs w:val="28"/>
              </w:rPr>
              <w:lastRenderedPageBreak/>
              <w:t>Monday</w:t>
            </w:r>
          </w:p>
          <w:p w14:paraId="0FC33049" w14:textId="77777777" w:rsidR="00C44102" w:rsidRPr="000F6CCA" w:rsidRDefault="00C44102" w:rsidP="00C44102">
            <w:pPr>
              <w:jc w:val="center"/>
              <w:rPr>
                <w:b/>
              </w:rPr>
            </w:pPr>
          </w:p>
        </w:tc>
        <w:tc>
          <w:tcPr>
            <w:tcW w:w="2749" w:type="dxa"/>
          </w:tcPr>
          <w:p w14:paraId="4E201C03" w14:textId="77777777" w:rsidR="00C44102" w:rsidRPr="000F6CCA" w:rsidRDefault="00C44102" w:rsidP="00C44102">
            <w:pPr>
              <w:jc w:val="center"/>
              <w:rPr>
                <w:b/>
                <w:color w:val="0F6FC6" w:themeColor="accent1"/>
                <w:sz w:val="28"/>
                <w:szCs w:val="28"/>
              </w:rPr>
            </w:pPr>
            <w:r w:rsidRPr="000F6CCA">
              <w:rPr>
                <w:b/>
                <w:color w:val="0F6FC6" w:themeColor="accent1"/>
                <w:sz w:val="28"/>
                <w:szCs w:val="28"/>
              </w:rPr>
              <w:t>Tuesday</w:t>
            </w:r>
          </w:p>
        </w:tc>
        <w:tc>
          <w:tcPr>
            <w:tcW w:w="2977" w:type="dxa"/>
          </w:tcPr>
          <w:p w14:paraId="40DF8179" w14:textId="6F4FC88C" w:rsidR="00C44102" w:rsidRPr="000F6CCA" w:rsidRDefault="00C44102" w:rsidP="00C44102">
            <w:pPr>
              <w:jc w:val="center"/>
              <w:rPr>
                <w:b/>
                <w:color w:val="0F6FC6" w:themeColor="accent1"/>
                <w:sz w:val="28"/>
                <w:szCs w:val="28"/>
              </w:rPr>
            </w:pPr>
            <w:r w:rsidRPr="000F6CCA">
              <w:rPr>
                <w:b/>
                <w:color w:val="0F6FC6" w:themeColor="accent1"/>
                <w:sz w:val="28"/>
                <w:szCs w:val="28"/>
              </w:rPr>
              <w:t>Wednesday</w:t>
            </w:r>
          </w:p>
        </w:tc>
        <w:tc>
          <w:tcPr>
            <w:tcW w:w="2888" w:type="dxa"/>
          </w:tcPr>
          <w:p w14:paraId="5976C563" w14:textId="77777777" w:rsidR="00C44102" w:rsidRPr="000F6CCA" w:rsidRDefault="00C44102" w:rsidP="00C44102">
            <w:pPr>
              <w:jc w:val="center"/>
              <w:rPr>
                <w:b/>
                <w:color w:val="0F6FC6" w:themeColor="accent1"/>
                <w:sz w:val="28"/>
                <w:szCs w:val="28"/>
              </w:rPr>
            </w:pPr>
            <w:r w:rsidRPr="000F6CCA">
              <w:rPr>
                <w:b/>
                <w:color w:val="0F6FC6" w:themeColor="accent1"/>
                <w:sz w:val="28"/>
                <w:szCs w:val="28"/>
              </w:rPr>
              <w:t>Thursday</w:t>
            </w:r>
          </w:p>
        </w:tc>
        <w:tc>
          <w:tcPr>
            <w:tcW w:w="2694" w:type="dxa"/>
          </w:tcPr>
          <w:p w14:paraId="3C7F5D47" w14:textId="2B8ECAFE" w:rsidR="00C44102" w:rsidRPr="000F6CCA" w:rsidRDefault="00C44102" w:rsidP="00C44102">
            <w:pPr>
              <w:jc w:val="center"/>
              <w:rPr>
                <w:b/>
                <w:color w:val="0F6FC6" w:themeColor="accent1"/>
                <w:sz w:val="28"/>
                <w:szCs w:val="28"/>
              </w:rPr>
            </w:pPr>
            <w:r w:rsidRPr="000F6CCA">
              <w:rPr>
                <w:b/>
                <w:color w:val="0F6FC6" w:themeColor="accent1"/>
                <w:sz w:val="28"/>
                <w:szCs w:val="28"/>
              </w:rPr>
              <w:t>Friday</w:t>
            </w:r>
          </w:p>
        </w:tc>
      </w:tr>
      <w:tr w:rsidR="00412CC7" w14:paraId="02BD60AC" w14:textId="77777777" w:rsidTr="004B268F">
        <w:trPr>
          <w:trHeight w:val="78"/>
        </w:trPr>
        <w:tc>
          <w:tcPr>
            <w:tcW w:w="2916" w:type="dxa"/>
          </w:tcPr>
          <w:p w14:paraId="77288E19" w14:textId="7101AD2D" w:rsidR="008F30EB" w:rsidRPr="00CF7299" w:rsidRDefault="008B643B" w:rsidP="00715F92">
            <w:pPr>
              <w:rPr>
                <w:b/>
                <w:bCs/>
                <w:color w:val="000000" w:themeColor="text1"/>
              </w:rPr>
            </w:pPr>
            <w:r w:rsidRPr="00CF7299">
              <w:rPr>
                <w:b/>
                <w:bCs/>
                <w:color w:val="000000" w:themeColor="text1"/>
              </w:rPr>
              <w:t>10am</w:t>
            </w:r>
          </w:p>
          <w:p w14:paraId="6394B6B3" w14:textId="651494BC" w:rsidR="008B643B" w:rsidRPr="00CF7299" w:rsidRDefault="0083509E" w:rsidP="00715F92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Home Alone </w:t>
            </w:r>
          </w:p>
          <w:p w14:paraId="22BE1994" w14:textId="7986CC8F" w:rsidR="00C91425" w:rsidRPr="00CF7299" w:rsidRDefault="00F27673" w:rsidP="00715F92">
            <w:pPr>
              <w:rPr>
                <w:color w:val="000000" w:themeColor="text1"/>
              </w:rPr>
            </w:pPr>
            <w:r>
              <w:rPr>
                <w:b/>
                <w:bCs/>
                <w:noProof/>
                <w:color w:val="000000" w:themeColor="text1"/>
              </w:rPr>
              <w:drawing>
                <wp:anchor distT="0" distB="0" distL="114300" distR="114300" simplePos="0" relativeHeight="251739158" behindDoc="1" locked="0" layoutInCell="1" allowOverlap="1" wp14:anchorId="47DB0E4F" wp14:editId="74DA216A">
                  <wp:simplePos x="0" y="0"/>
                  <wp:positionH relativeFrom="column">
                    <wp:posOffset>515031</wp:posOffset>
                  </wp:positionH>
                  <wp:positionV relativeFrom="page">
                    <wp:posOffset>379179</wp:posOffset>
                  </wp:positionV>
                  <wp:extent cx="880745" cy="1080135"/>
                  <wp:effectExtent l="0" t="0" r="0" b="0"/>
                  <wp:wrapTight wrapText="bothSides">
                    <wp:wrapPolygon edited="0">
                      <wp:start x="0" y="0"/>
                      <wp:lineTo x="0" y="21333"/>
                      <wp:lineTo x="21180" y="21333"/>
                      <wp:lineTo x="21180" y="0"/>
                      <wp:lineTo x="0" y="0"/>
                    </wp:wrapPolygon>
                  </wp:wrapTight>
                  <wp:docPr id="12" name="Picture 12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text, clipart&#10;&#10;Description automatically generated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74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1425" w:rsidRPr="00CF7299">
              <w:rPr>
                <w:color w:val="000000" w:themeColor="text1"/>
              </w:rPr>
              <w:t>(</w:t>
            </w:r>
            <w:r w:rsidR="0083509E">
              <w:rPr>
                <w:color w:val="000000" w:themeColor="text1"/>
              </w:rPr>
              <w:t>Stacy</w:t>
            </w:r>
            <w:r w:rsidR="00C91425" w:rsidRPr="00CF7299">
              <w:rPr>
                <w:color w:val="000000" w:themeColor="text1"/>
              </w:rPr>
              <w:t>)</w:t>
            </w:r>
          </w:p>
          <w:p w14:paraId="5B8B61FD" w14:textId="637779C1" w:rsidR="008F30EB" w:rsidRPr="00CF7299" w:rsidRDefault="008F30EB" w:rsidP="00715F92">
            <w:pPr>
              <w:rPr>
                <w:b/>
                <w:bCs/>
                <w:color w:val="000000" w:themeColor="text1"/>
              </w:rPr>
            </w:pPr>
          </w:p>
          <w:p w14:paraId="304181C1" w14:textId="14F6606D" w:rsidR="008F30EB" w:rsidRPr="00A40EFF" w:rsidRDefault="008F30EB" w:rsidP="00715F92">
            <w:pPr>
              <w:rPr>
                <w:b/>
                <w:bCs/>
                <w:color w:val="FF0000"/>
              </w:rPr>
            </w:pPr>
          </w:p>
          <w:p w14:paraId="35084968" w14:textId="1162E1E6" w:rsidR="00BE31D8" w:rsidRDefault="00BE31D8" w:rsidP="00715F92">
            <w:pPr>
              <w:rPr>
                <w:b/>
                <w:bCs/>
                <w:color w:val="FF0000"/>
              </w:rPr>
            </w:pPr>
          </w:p>
          <w:p w14:paraId="66228061" w14:textId="54A3F50F" w:rsidR="00BE31D8" w:rsidRDefault="00BE31D8" w:rsidP="00715F92">
            <w:pPr>
              <w:rPr>
                <w:b/>
                <w:bCs/>
                <w:color w:val="FF0000"/>
              </w:rPr>
            </w:pPr>
          </w:p>
          <w:p w14:paraId="30FD28E7" w14:textId="77777777" w:rsidR="00BE31D8" w:rsidRPr="00A40EFF" w:rsidRDefault="00BE31D8" w:rsidP="00715F92">
            <w:pPr>
              <w:rPr>
                <w:b/>
                <w:bCs/>
                <w:color w:val="FF0000"/>
              </w:rPr>
            </w:pPr>
          </w:p>
          <w:p w14:paraId="7BD049F6" w14:textId="2FCC57EA" w:rsidR="008F30EB" w:rsidRDefault="008F30EB" w:rsidP="00715F92">
            <w:pPr>
              <w:rPr>
                <w:b/>
                <w:bCs/>
                <w:color w:val="000000" w:themeColor="text1"/>
              </w:rPr>
            </w:pPr>
          </w:p>
          <w:p w14:paraId="53010C29" w14:textId="23C8A149" w:rsidR="006F005A" w:rsidRPr="00CF7299" w:rsidRDefault="006F005A" w:rsidP="00715F92">
            <w:pPr>
              <w:rPr>
                <w:b/>
                <w:bCs/>
                <w:color w:val="000000" w:themeColor="text1"/>
              </w:rPr>
            </w:pPr>
          </w:p>
          <w:p w14:paraId="598DA16C" w14:textId="2D9CB2DD" w:rsidR="00D73126" w:rsidRDefault="00D73126" w:rsidP="00D73126">
            <w:pPr>
              <w:rPr>
                <w:b/>
                <w:bCs/>
                <w:color w:val="000000" w:themeColor="text1"/>
              </w:rPr>
            </w:pPr>
          </w:p>
          <w:p w14:paraId="3638B219" w14:textId="605C12B9" w:rsidR="00D73126" w:rsidRDefault="00D73126" w:rsidP="00D73126">
            <w:pPr>
              <w:rPr>
                <w:b/>
                <w:color w:val="000000" w:themeColor="text1"/>
              </w:rPr>
            </w:pPr>
          </w:p>
          <w:p w14:paraId="54B7194A" w14:textId="164AB50E" w:rsidR="00C95590" w:rsidRDefault="00C95590" w:rsidP="00D73126">
            <w:pPr>
              <w:rPr>
                <w:b/>
                <w:color w:val="000000" w:themeColor="text1"/>
              </w:rPr>
            </w:pPr>
          </w:p>
          <w:p w14:paraId="3352AED5" w14:textId="1552C5BE" w:rsidR="00F27673" w:rsidRDefault="00F27673" w:rsidP="00D73126">
            <w:pPr>
              <w:rPr>
                <w:b/>
                <w:color w:val="000000" w:themeColor="text1"/>
              </w:rPr>
            </w:pPr>
          </w:p>
          <w:p w14:paraId="2378CF42" w14:textId="6CB3EA85" w:rsidR="00F27673" w:rsidRDefault="00F27673" w:rsidP="00D73126">
            <w:pPr>
              <w:rPr>
                <w:b/>
                <w:color w:val="000000" w:themeColor="text1"/>
              </w:rPr>
            </w:pPr>
          </w:p>
          <w:p w14:paraId="4D38DE76" w14:textId="19BB2F4F" w:rsidR="00F27673" w:rsidRDefault="00F27673" w:rsidP="00D73126">
            <w:pPr>
              <w:rPr>
                <w:b/>
                <w:color w:val="000000" w:themeColor="text1"/>
              </w:rPr>
            </w:pPr>
          </w:p>
          <w:p w14:paraId="3D12A664" w14:textId="7CBD46D0" w:rsidR="00F27673" w:rsidRDefault="007C70FC" w:rsidP="00D73126">
            <w:pPr>
              <w:rPr>
                <w:b/>
                <w:color w:val="000000" w:themeColor="text1"/>
              </w:rPr>
            </w:pPr>
            <w:r>
              <w:rPr>
                <w:b/>
                <w:noProof/>
                <w:color w:val="000000" w:themeColor="text1"/>
              </w:rPr>
              <w:drawing>
                <wp:anchor distT="0" distB="0" distL="114300" distR="114300" simplePos="0" relativeHeight="251736086" behindDoc="1" locked="0" layoutInCell="1" allowOverlap="1" wp14:anchorId="0743E9B1" wp14:editId="6BB6AE08">
                  <wp:simplePos x="0" y="0"/>
                  <wp:positionH relativeFrom="column">
                    <wp:posOffset>1142559</wp:posOffset>
                  </wp:positionH>
                  <wp:positionV relativeFrom="paragraph">
                    <wp:posOffset>150365</wp:posOffset>
                  </wp:positionV>
                  <wp:extent cx="539826" cy="441546"/>
                  <wp:effectExtent l="0" t="0" r="0" b="3175"/>
                  <wp:wrapTight wrapText="bothSides">
                    <wp:wrapPolygon edited="0">
                      <wp:start x="0" y="0"/>
                      <wp:lineTo x="0" y="21134"/>
                      <wp:lineTo x="20838" y="21134"/>
                      <wp:lineTo x="20838" y="0"/>
                      <wp:lineTo x="0" y="0"/>
                    </wp:wrapPolygon>
                  </wp:wrapTight>
                  <wp:docPr id="13" name="Picture 13" descr="A picture containing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icon&#10;&#10;Description automatically generated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826" cy="441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2B35D3" w14:textId="38284A75" w:rsidR="00F27673" w:rsidRDefault="00F27673" w:rsidP="00D73126">
            <w:pPr>
              <w:rPr>
                <w:b/>
                <w:color w:val="000000" w:themeColor="text1"/>
              </w:rPr>
            </w:pPr>
          </w:p>
          <w:p w14:paraId="240375DA" w14:textId="77777777" w:rsidR="00886AE0" w:rsidRDefault="00886AE0" w:rsidP="00D73126">
            <w:pPr>
              <w:rPr>
                <w:b/>
                <w:color w:val="000000" w:themeColor="text1"/>
              </w:rPr>
            </w:pPr>
          </w:p>
          <w:p w14:paraId="2C3D5D34" w14:textId="7FF1AA84" w:rsidR="00D73126" w:rsidRPr="00CF7299" w:rsidRDefault="00D73126" w:rsidP="00D73126">
            <w:pPr>
              <w:rPr>
                <w:b/>
                <w:color w:val="000000" w:themeColor="text1"/>
              </w:rPr>
            </w:pPr>
            <w:r w:rsidRPr="00CF7299">
              <w:rPr>
                <w:b/>
                <w:color w:val="000000" w:themeColor="text1"/>
              </w:rPr>
              <w:t>11 am</w:t>
            </w:r>
          </w:p>
          <w:p w14:paraId="7941D806" w14:textId="77777777" w:rsidR="00C95590" w:rsidRDefault="00324EDE" w:rsidP="00324EDE">
            <w:pPr>
              <w:rPr>
                <w:b/>
                <w:color w:val="0F6FC6" w:themeColor="accent1"/>
                <w:sz w:val="22"/>
                <w:szCs w:val="22"/>
              </w:rPr>
            </w:pPr>
            <w:r>
              <w:rPr>
                <w:b/>
                <w:color w:val="0F6FC6" w:themeColor="accent1"/>
                <w:sz w:val="22"/>
                <w:szCs w:val="22"/>
              </w:rPr>
              <w:t xml:space="preserve">Mystery Tour </w:t>
            </w:r>
            <w:r w:rsidR="00C95590">
              <w:rPr>
                <w:b/>
                <w:color w:val="0F6FC6" w:themeColor="accent1"/>
                <w:sz w:val="22"/>
                <w:szCs w:val="22"/>
              </w:rPr>
              <w:t xml:space="preserve">... </w:t>
            </w:r>
          </w:p>
          <w:p w14:paraId="559F4932" w14:textId="7059A5DA" w:rsidR="00B15315" w:rsidRPr="00C95590" w:rsidRDefault="00C95590" w:rsidP="00324EDE">
            <w:pPr>
              <w:rPr>
                <w:bCs/>
                <w:color w:val="0F6FC6" w:themeColor="accent1"/>
                <w:sz w:val="22"/>
                <w:szCs w:val="22"/>
              </w:rPr>
            </w:pPr>
            <w:r w:rsidRPr="00C95590">
              <w:rPr>
                <w:bCs/>
                <w:color w:val="0F6FC6" w:themeColor="accent1"/>
                <w:sz w:val="22"/>
                <w:szCs w:val="22"/>
              </w:rPr>
              <w:t xml:space="preserve">revisit </w:t>
            </w:r>
            <w:r w:rsidR="004B268F">
              <w:rPr>
                <w:bCs/>
                <w:color w:val="0F6FC6" w:themeColor="accent1"/>
                <w:sz w:val="22"/>
                <w:szCs w:val="22"/>
              </w:rPr>
              <w:t xml:space="preserve">your </w:t>
            </w:r>
            <w:r w:rsidRPr="00C95590">
              <w:rPr>
                <w:bCs/>
                <w:color w:val="0F6FC6" w:themeColor="accent1"/>
                <w:sz w:val="22"/>
                <w:szCs w:val="22"/>
              </w:rPr>
              <w:t>important events</w:t>
            </w:r>
            <w:r w:rsidR="004B268F">
              <w:rPr>
                <w:bCs/>
                <w:color w:val="0F6FC6" w:themeColor="accent1"/>
                <w:sz w:val="22"/>
                <w:szCs w:val="22"/>
              </w:rPr>
              <w:t>!</w:t>
            </w:r>
          </w:p>
          <w:p w14:paraId="6DBADD68" w14:textId="3A3C7DE7" w:rsidR="00D73126" w:rsidRDefault="00C95590" w:rsidP="00324EDE">
            <w:pPr>
              <w:rPr>
                <w:bCs/>
                <w:color w:val="0F6FC6" w:themeColor="accent1"/>
                <w:sz w:val="22"/>
                <w:szCs w:val="22"/>
              </w:rPr>
            </w:pPr>
            <w:r w:rsidRPr="00C95590">
              <w:rPr>
                <w:bCs/>
                <w:color w:val="0F6FC6" w:themeColor="accent1"/>
                <w:sz w:val="22"/>
                <w:szCs w:val="22"/>
              </w:rPr>
              <w:t>along with</w:t>
            </w:r>
            <w:r w:rsidR="00966349" w:rsidRPr="00C95590">
              <w:rPr>
                <w:bCs/>
                <w:color w:val="0F6FC6" w:themeColor="accent1"/>
                <w:sz w:val="22"/>
                <w:szCs w:val="22"/>
              </w:rPr>
              <w:t xml:space="preserve"> </w:t>
            </w:r>
            <w:r>
              <w:rPr>
                <w:bCs/>
                <w:color w:val="0F6FC6" w:themeColor="accent1"/>
                <w:sz w:val="22"/>
                <w:szCs w:val="22"/>
              </w:rPr>
              <w:t>some photos from the</w:t>
            </w:r>
            <w:r w:rsidR="00966349" w:rsidRPr="00C95590">
              <w:rPr>
                <w:bCs/>
                <w:color w:val="0F6FC6" w:themeColor="accent1"/>
                <w:sz w:val="22"/>
                <w:szCs w:val="22"/>
              </w:rPr>
              <w:t xml:space="preserve"> United Kingdom</w:t>
            </w:r>
          </w:p>
          <w:p w14:paraId="3DB6DB5D" w14:textId="5A5B424D" w:rsidR="004B268F" w:rsidRPr="00C95590" w:rsidRDefault="004B268F" w:rsidP="00324EDE">
            <w:pPr>
              <w:rPr>
                <w:bCs/>
                <w:color w:val="0F6FC6" w:themeColor="accent1"/>
                <w:sz w:val="22"/>
                <w:szCs w:val="22"/>
              </w:rPr>
            </w:pPr>
            <w:r>
              <w:rPr>
                <w:bCs/>
                <w:color w:val="0F6FC6" w:themeColor="accent1"/>
                <w:sz w:val="22"/>
                <w:szCs w:val="22"/>
              </w:rPr>
              <w:t>(Send your special moments)</w:t>
            </w:r>
          </w:p>
          <w:p w14:paraId="3803FFF9" w14:textId="56B57EA9" w:rsidR="00324EDE" w:rsidRPr="00324EDE" w:rsidRDefault="004B268F" w:rsidP="00324EDE">
            <w:pPr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noProof/>
                <w:color w:val="000000" w:themeColor="text1"/>
              </w:rPr>
              <w:drawing>
                <wp:anchor distT="0" distB="0" distL="114300" distR="114300" simplePos="0" relativeHeight="251714582" behindDoc="1" locked="0" layoutInCell="1" allowOverlap="1" wp14:anchorId="5E457BE3" wp14:editId="0CE42BF3">
                  <wp:simplePos x="0" y="0"/>
                  <wp:positionH relativeFrom="column">
                    <wp:posOffset>615414</wp:posOffset>
                  </wp:positionH>
                  <wp:positionV relativeFrom="page">
                    <wp:posOffset>3852729</wp:posOffset>
                  </wp:positionV>
                  <wp:extent cx="972185" cy="728980"/>
                  <wp:effectExtent l="0" t="0" r="5715" b="0"/>
                  <wp:wrapTight wrapText="bothSides">
                    <wp:wrapPolygon edited="0">
                      <wp:start x="0" y="0"/>
                      <wp:lineTo x="0" y="21073"/>
                      <wp:lineTo x="21445" y="21073"/>
                      <wp:lineTo x="21445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728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4EDE" w:rsidRPr="00324EDE">
              <w:rPr>
                <w:bCs/>
                <w:color w:val="000000" w:themeColor="text1"/>
                <w:sz w:val="22"/>
                <w:szCs w:val="22"/>
              </w:rPr>
              <w:t>(Diane)</w:t>
            </w:r>
          </w:p>
          <w:p w14:paraId="720C922F" w14:textId="4BE7F9A7" w:rsidR="00C95590" w:rsidRDefault="00C95590" w:rsidP="008F30EB">
            <w:pPr>
              <w:rPr>
                <w:color w:val="000000" w:themeColor="text1"/>
              </w:rPr>
            </w:pPr>
          </w:p>
          <w:p w14:paraId="2D2E5098" w14:textId="0CBD2C34" w:rsidR="00C95590" w:rsidRDefault="00C95590" w:rsidP="008F30EB">
            <w:pPr>
              <w:rPr>
                <w:color w:val="000000" w:themeColor="text1"/>
              </w:rPr>
            </w:pPr>
          </w:p>
          <w:p w14:paraId="16E3F135" w14:textId="604D5C5D" w:rsidR="00C95590" w:rsidRDefault="00C95590" w:rsidP="008F30EB">
            <w:pPr>
              <w:rPr>
                <w:color w:val="000000" w:themeColor="text1"/>
              </w:rPr>
            </w:pPr>
          </w:p>
          <w:p w14:paraId="154FA8CE" w14:textId="37D19272" w:rsidR="00C95590" w:rsidRDefault="00C95590" w:rsidP="008F30EB">
            <w:pPr>
              <w:rPr>
                <w:color w:val="000000" w:themeColor="text1"/>
              </w:rPr>
            </w:pPr>
          </w:p>
          <w:p w14:paraId="17648C69" w14:textId="033D0355" w:rsidR="00CF7299" w:rsidRPr="00CF7299" w:rsidRDefault="00CF7299" w:rsidP="008F30EB">
            <w:pPr>
              <w:rPr>
                <w:color w:val="000000" w:themeColor="text1"/>
              </w:rPr>
            </w:pPr>
          </w:p>
        </w:tc>
        <w:tc>
          <w:tcPr>
            <w:tcW w:w="2749" w:type="dxa"/>
          </w:tcPr>
          <w:p w14:paraId="5D60F282" w14:textId="77777777" w:rsidR="006D46FB" w:rsidRPr="00CF7299" w:rsidRDefault="006D46FB" w:rsidP="006D46FB">
            <w:pPr>
              <w:rPr>
                <w:b/>
                <w:color w:val="000000" w:themeColor="text1"/>
              </w:rPr>
            </w:pPr>
            <w:r w:rsidRPr="00CF7299">
              <w:rPr>
                <w:b/>
                <w:color w:val="000000" w:themeColor="text1"/>
              </w:rPr>
              <w:t xml:space="preserve">10am </w:t>
            </w:r>
          </w:p>
          <w:p w14:paraId="1EA84728" w14:textId="77777777" w:rsidR="00A70896" w:rsidRDefault="006A651F" w:rsidP="00A70896">
            <w:pPr>
              <w:rPr>
                <w:b/>
                <w:bCs/>
                <w:color w:val="7030A0"/>
                <w:sz w:val="22"/>
                <w:szCs w:val="22"/>
              </w:rPr>
            </w:pPr>
            <w:r w:rsidRPr="00CF7299">
              <w:rPr>
                <w:b/>
                <w:bCs/>
                <w:color w:val="000000" w:themeColor="text1"/>
              </w:rPr>
              <w:t>Learn to Draw</w:t>
            </w:r>
            <w:r w:rsidR="00CF7299" w:rsidRPr="00CF7299">
              <w:rPr>
                <w:b/>
                <w:bCs/>
                <w:color w:val="000000" w:themeColor="text1"/>
              </w:rPr>
              <w:t>......</w:t>
            </w:r>
            <w:r w:rsidR="00AB29F6">
              <w:rPr>
                <w:b/>
                <w:bCs/>
                <w:color w:val="7030A0"/>
                <w:sz w:val="22"/>
                <w:szCs w:val="22"/>
              </w:rPr>
              <w:t xml:space="preserve">  </w:t>
            </w:r>
            <w:r w:rsidR="00A70896">
              <w:rPr>
                <w:b/>
                <w:bCs/>
                <w:color w:val="7030A0"/>
                <w:sz w:val="22"/>
                <w:szCs w:val="22"/>
              </w:rPr>
              <w:t xml:space="preserve">    </w:t>
            </w:r>
          </w:p>
          <w:p w14:paraId="7AD97445" w14:textId="26465567" w:rsidR="009A6F02" w:rsidRPr="00A70896" w:rsidRDefault="00B5188B" w:rsidP="00B5188B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7030A0"/>
                <w:sz w:val="22"/>
                <w:szCs w:val="22"/>
              </w:rPr>
              <w:t>EASTER PUG</w:t>
            </w:r>
          </w:p>
          <w:p w14:paraId="7F3E5529" w14:textId="4836455F" w:rsidR="006D46FB" w:rsidRPr="00CF7299" w:rsidRDefault="00C737C8" w:rsidP="006D46FB">
            <w:pPr>
              <w:rPr>
                <w:bCs/>
                <w:color w:val="000000" w:themeColor="text1"/>
              </w:rPr>
            </w:pPr>
            <w:r w:rsidRPr="00CF7299">
              <w:rPr>
                <w:bCs/>
                <w:color w:val="000000" w:themeColor="text1"/>
              </w:rPr>
              <w:t>(</w:t>
            </w:r>
            <w:proofErr w:type="spellStart"/>
            <w:r w:rsidR="004A26C8">
              <w:rPr>
                <w:bCs/>
                <w:color w:val="000000" w:themeColor="text1"/>
              </w:rPr>
              <w:t>Zelia</w:t>
            </w:r>
            <w:proofErr w:type="spellEnd"/>
            <w:r w:rsidRPr="00CF7299">
              <w:rPr>
                <w:bCs/>
                <w:color w:val="000000" w:themeColor="text1"/>
              </w:rPr>
              <w:t>)</w:t>
            </w:r>
          </w:p>
          <w:p w14:paraId="428DE6D6" w14:textId="423F33CF" w:rsidR="00CE37E2" w:rsidRPr="00CF7299" w:rsidRDefault="00CF7299" w:rsidP="006D46FB">
            <w:pPr>
              <w:rPr>
                <w:bCs/>
                <w:color w:val="000000" w:themeColor="text1"/>
              </w:rPr>
            </w:pPr>
            <w:r w:rsidRPr="00CF7299">
              <w:rPr>
                <w:b/>
                <w:noProof/>
                <w:color w:val="000000" w:themeColor="text1"/>
              </w:rPr>
              <w:drawing>
                <wp:anchor distT="0" distB="0" distL="114300" distR="114300" simplePos="0" relativeHeight="251713558" behindDoc="1" locked="0" layoutInCell="1" allowOverlap="1" wp14:anchorId="1CFDFFAD" wp14:editId="37279641">
                  <wp:simplePos x="0" y="0"/>
                  <wp:positionH relativeFrom="column">
                    <wp:posOffset>132006</wp:posOffset>
                  </wp:positionH>
                  <wp:positionV relativeFrom="page">
                    <wp:posOffset>770666</wp:posOffset>
                  </wp:positionV>
                  <wp:extent cx="1330960" cy="699770"/>
                  <wp:effectExtent l="0" t="0" r="2540" b="0"/>
                  <wp:wrapTight wrapText="bothSides">
                    <wp:wrapPolygon edited="0">
                      <wp:start x="0" y="0"/>
                      <wp:lineTo x="0" y="21169"/>
                      <wp:lineTo x="21435" y="21169"/>
                      <wp:lineTo x="21435" y="0"/>
                      <wp:lineTo x="0" y="0"/>
                    </wp:wrapPolygon>
                  </wp:wrapTight>
                  <wp:docPr id="26" name="Picture 26" descr="/var/folders/wv/s793hnkd58q4wnj9bpgy0h840000gn/T/com.microsoft.Word/Content.MSO/4031077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/var/folders/wv/s793hnkd58q4wnj9bpgy0h840000gn/T/com.microsoft.Word/Content.MSO/4031077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60" cy="69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ECF688" w14:textId="61C242E3" w:rsidR="00CE37E2" w:rsidRPr="00CF7299" w:rsidRDefault="00CE37E2" w:rsidP="006D46FB">
            <w:pPr>
              <w:rPr>
                <w:bCs/>
                <w:color w:val="000000" w:themeColor="text1"/>
              </w:rPr>
            </w:pPr>
          </w:p>
          <w:p w14:paraId="1555F983" w14:textId="77777777" w:rsidR="006D46FB" w:rsidRPr="00CF7299" w:rsidRDefault="006D46FB" w:rsidP="006D46FB">
            <w:pPr>
              <w:rPr>
                <w:bCs/>
                <w:color w:val="000000" w:themeColor="text1"/>
              </w:rPr>
            </w:pPr>
          </w:p>
          <w:p w14:paraId="1E51D48F" w14:textId="77777777" w:rsidR="006D46FB" w:rsidRPr="00CF7299" w:rsidRDefault="006D46FB" w:rsidP="006D46FB">
            <w:pPr>
              <w:rPr>
                <w:bCs/>
                <w:color w:val="000000" w:themeColor="text1"/>
              </w:rPr>
            </w:pPr>
          </w:p>
          <w:p w14:paraId="44542DBE" w14:textId="77777777" w:rsidR="006D46FB" w:rsidRPr="00CF7299" w:rsidRDefault="006D46FB" w:rsidP="006D46FB">
            <w:pPr>
              <w:rPr>
                <w:bCs/>
                <w:color w:val="000000" w:themeColor="text1"/>
              </w:rPr>
            </w:pPr>
          </w:p>
          <w:p w14:paraId="6C6BA9E9" w14:textId="681EAA08" w:rsidR="006D46FB" w:rsidRPr="00CF7299" w:rsidRDefault="006D46FB" w:rsidP="006D46FB">
            <w:pPr>
              <w:rPr>
                <w:bCs/>
                <w:color w:val="000000" w:themeColor="text1"/>
              </w:rPr>
            </w:pPr>
          </w:p>
          <w:p w14:paraId="64D05158" w14:textId="588597DB" w:rsidR="00476B57" w:rsidRPr="00CF7299" w:rsidRDefault="00476B57" w:rsidP="005E4383">
            <w:pPr>
              <w:rPr>
                <w:b/>
                <w:bCs/>
                <w:color w:val="000000" w:themeColor="text1"/>
              </w:rPr>
            </w:pPr>
          </w:p>
          <w:p w14:paraId="5059FAED" w14:textId="181F8C65" w:rsidR="006D46FB" w:rsidRPr="00CF7299" w:rsidRDefault="007C70FC" w:rsidP="005E4383">
            <w:pPr>
              <w:rPr>
                <w:b/>
                <w:bCs/>
                <w:color w:val="000000" w:themeColor="text1"/>
              </w:rPr>
            </w:pPr>
            <w:r w:rsidRPr="006B0DBE">
              <w:rPr>
                <w:bCs/>
                <w:noProof/>
                <w:color w:val="0F6FC6" w:themeColor="accent1"/>
              </w:rPr>
              <w:drawing>
                <wp:anchor distT="0" distB="0" distL="114300" distR="114300" simplePos="0" relativeHeight="251723798" behindDoc="1" locked="0" layoutInCell="1" allowOverlap="1" wp14:anchorId="39D95907" wp14:editId="699FAC2E">
                  <wp:simplePos x="0" y="0"/>
                  <wp:positionH relativeFrom="column">
                    <wp:posOffset>953770</wp:posOffset>
                  </wp:positionH>
                  <wp:positionV relativeFrom="page">
                    <wp:posOffset>2516260</wp:posOffset>
                  </wp:positionV>
                  <wp:extent cx="566420" cy="427355"/>
                  <wp:effectExtent l="0" t="0" r="5080" b="4445"/>
                  <wp:wrapTight wrapText="bothSides">
                    <wp:wrapPolygon edited="0">
                      <wp:start x="0" y="0"/>
                      <wp:lineTo x="0" y="21183"/>
                      <wp:lineTo x="21309" y="21183"/>
                      <wp:lineTo x="21309" y="0"/>
                      <wp:lineTo x="0" y="0"/>
                    </wp:wrapPolygon>
                  </wp:wrapTight>
                  <wp:docPr id="14" name="Picture 14" descr="A picture containing 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icture containing graphical user interface&#10;&#10;Description automatically generated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420" cy="42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F50A8A" w14:textId="2E62DC49" w:rsidR="00544EFE" w:rsidRDefault="00544EFE" w:rsidP="00544EFE">
            <w:pPr>
              <w:rPr>
                <w:b/>
              </w:rPr>
            </w:pPr>
          </w:p>
          <w:p w14:paraId="21A9B889" w14:textId="77777777" w:rsidR="00886AE0" w:rsidRDefault="00886AE0" w:rsidP="00544EFE">
            <w:pPr>
              <w:rPr>
                <w:b/>
              </w:rPr>
            </w:pPr>
          </w:p>
          <w:p w14:paraId="0EA23C8F" w14:textId="77777777" w:rsidR="00544EFE" w:rsidRDefault="00544EFE" w:rsidP="00544EFE">
            <w:pPr>
              <w:rPr>
                <w:b/>
              </w:rPr>
            </w:pPr>
            <w:r w:rsidRPr="00A57E5D">
              <w:rPr>
                <w:b/>
              </w:rPr>
              <w:t>11</w:t>
            </w:r>
            <w:r>
              <w:rPr>
                <w:b/>
              </w:rPr>
              <w:t xml:space="preserve"> </w:t>
            </w:r>
            <w:r w:rsidRPr="00A57E5D">
              <w:rPr>
                <w:b/>
              </w:rPr>
              <w:t>a</w:t>
            </w:r>
            <w:r>
              <w:rPr>
                <w:b/>
              </w:rPr>
              <w:t xml:space="preserve">m   </w:t>
            </w:r>
          </w:p>
          <w:p w14:paraId="00F9E723" w14:textId="77777777" w:rsidR="00544EFE" w:rsidRPr="00544EFE" w:rsidRDefault="00544EFE" w:rsidP="00544EFE">
            <w:pPr>
              <w:jc w:val="center"/>
              <w:rPr>
                <w:b/>
                <w:color w:val="7030A0"/>
                <w:sz w:val="22"/>
                <w:szCs w:val="22"/>
              </w:rPr>
            </w:pPr>
            <w:r w:rsidRPr="00544EFE">
              <w:rPr>
                <w:b/>
                <w:color w:val="7030A0"/>
                <w:sz w:val="22"/>
                <w:szCs w:val="22"/>
              </w:rPr>
              <w:t xml:space="preserve">Math &amp; Literacy </w:t>
            </w:r>
          </w:p>
          <w:p w14:paraId="0E24CB23" w14:textId="77777777" w:rsidR="00544EFE" w:rsidRDefault="00544EFE" w:rsidP="00544EFE">
            <w:pPr>
              <w:rPr>
                <w:bCs/>
                <w:i/>
                <w:iCs/>
                <w:color w:val="000000" w:themeColor="text1"/>
              </w:rPr>
            </w:pPr>
            <w:r>
              <w:rPr>
                <w:bCs/>
                <w:i/>
                <w:iCs/>
                <w:color w:val="000000" w:themeColor="text1"/>
              </w:rPr>
              <w:t>Word scrambles, fill in the blank, literacy &amp; Math, Money, clocks, numbers and more!</w:t>
            </w:r>
          </w:p>
          <w:p w14:paraId="3491B1A4" w14:textId="326343EF" w:rsidR="00544EFE" w:rsidRPr="006A7C72" w:rsidRDefault="00544EFE" w:rsidP="00544EFE">
            <w:pPr>
              <w:rPr>
                <w:b/>
                <w:i/>
                <w:iCs/>
                <w:color w:val="000000" w:themeColor="text1"/>
              </w:rPr>
            </w:pPr>
            <w:r w:rsidRPr="006A7C72">
              <w:rPr>
                <w:b/>
                <w:i/>
                <w:iCs/>
                <w:color w:val="000000" w:themeColor="text1"/>
              </w:rPr>
              <w:t xml:space="preserve">All skill levels! </w:t>
            </w:r>
          </w:p>
          <w:p w14:paraId="5458C132" w14:textId="25320629" w:rsidR="00544EFE" w:rsidRPr="00E04ECB" w:rsidRDefault="00642BE2" w:rsidP="00544EFE">
            <w:pPr>
              <w:rPr>
                <w:bCs/>
                <w:color w:val="000000" w:themeColor="text1"/>
              </w:rPr>
            </w:pPr>
            <w:r w:rsidRPr="006A7C72">
              <w:rPr>
                <w:b/>
                <w:noProof/>
              </w:rPr>
              <w:drawing>
                <wp:anchor distT="0" distB="0" distL="114300" distR="114300" simplePos="0" relativeHeight="251724822" behindDoc="1" locked="0" layoutInCell="1" allowOverlap="1" wp14:anchorId="49A4E4E4" wp14:editId="2628B3C4">
                  <wp:simplePos x="0" y="0"/>
                  <wp:positionH relativeFrom="column">
                    <wp:posOffset>678180</wp:posOffset>
                  </wp:positionH>
                  <wp:positionV relativeFrom="page">
                    <wp:posOffset>3783207</wp:posOffset>
                  </wp:positionV>
                  <wp:extent cx="780415" cy="737870"/>
                  <wp:effectExtent l="0" t="0" r="0" b="0"/>
                  <wp:wrapTight wrapText="bothSides">
                    <wp:wrapPolygon edited="0">
                      <wp:start x="0" y="0"/>
                      <wp:lineTo x="0" y="21191"/>
                      <wp:lineTo x="21090" y="21191"/>
                      <wp:lineTo x="21090" y="0"/>
                      <wp:lineTo x="0" y="0"/>
                    </wp:wrapPolygon>
                  </wp:wrapTight>
                  <wp:docPr id="30" name="Picture 30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Shape&#10;&#10;Description automatically generated with low confidence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415" cy="737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4EFE" w:rsidRPr="0031381F">
              <w:rPr>
                <w:bCs/>
                <w:color w:val="000000" w:themeColor="text1"/>
              </w:rPr>
              <w:t>(Diane)</w:t>
            </w:r>
          </w:p>
          <w:p w14:paraId="6BF890D6" w14:textId="77777777" w:rsidR="00544EFE" w:rsidRDefault="00544EFE" w:rsidP="00544EFE"/>
          <w:p w14:paraId="13996B83" w14:textId="77777777" w:rsidR="00544EFE" w:rsidRDefault="00544EFE" w:rsidP="00EE4050">
            <w:pPr>
              <w:rPr>
                <w:color w:val="000000" w:themeColor="text1"/>
              </w:rPr>
            </w:pPr>
          </w:p>
          <w:p w14:paraId="5D35344D" w14:textId="5542CA44" w:rsidR="00A74C07" w:rsidRPr="00CF7299" w:rsidRDefault="00300BF2" w:rsidP="00EE4050">
            <w:pPr>
              <w:rPr>
                <w:bCs/>
                <w:color w:val="000000" w:themeColor="text1"/>
              </w:rPr>
            </w:pPr>
            <w:r w:rsidRPr="00CF7299">
              <w:rPr>
                <w:color w:val="000000" w:themeColor="text1"/>
              </w:rPr>
              <w:fldChar w:fldCharType="begin"/>
            </w:r>
            <w:r w:rsidRPr="00CF7299">
              <w:rPr>
                <w:color w:val="000000" w:themeColor="text1"/>
              </w:rPr>
              <w:instrText xml:space="preserve"> INCLUDEPICTURE "https://res.cloudinary.com/teepublic/image/private/s--EUQX7wxd--/t_Resized%20Artwork/c_fit,g_north_west,h_954,w_954/co_262c3a,e_outline:48/co_262c3a,e_outline:inner_fill:48/co_ffffff,e_outline:48/co_ffffff,e_outline:inner_fill:48/co_bbbbbb,e_outline:3:1000/c_mpad,g_center,h_1260,w_1260/b_rgb:eeeeee/c_limit,f_auto,h_630,q_90,w_630/v1569012912/production/designs/6034661_0.jpg" \* MERGEFORMATINET </w:instrText>
            </w:r>
            <w:r w:rsidR="00AD0603">
              <w:rPr>
                <w:color w:val="000000" w:themeColor="text1"/>
              </w:rPr>
              <w:fldChar w:fldCharType="separate"/>
            </w:r>
            <w:r w:rsidRPr="00CF7299">
              <w:rPr>
                <w:color w:val="000000" w:themeColor="text1"/>
              </w:rPr>
              <w:fldChar w:fldCharType="end"/>
            </w:r>
          </w:p>
        </w:tc>
        <w:tc>
          <w:tcPr>
            <w:tcW w:w="2977" w:type="dxa"/>
          </w:tcPr>
          <w:p w14:paraId="5D246721" w14:textId="6C732256" w:rsidR="00F11303" w:rsidRDefault="00C44102" w:rsidP="5B4D3FC6">
            <w:pPr>
              <w:rPr>
                <w:b/>
                <w:bCs/>
              </w:rPr>
            </w:pPr>
            <w:r w:rsidRPr="1597A58D">
              <w:rPr>
                <w:b/>
                <w:bCs/>
              </w:rPr>
              <w:t>10</w:t>
            </w:r>
            <w:r w:rsidR="003C484A">
              <w:rPr>
                <w:b/>
                <w:bCs/>
              </w:rPr>
              <w:t xml:space="preserve"> </w:t>
            </w:r>
            <w:r w:rsidRPr="1597A58D">
              <w:rPr>
                <w:b/>
                <w:bCs/>
              </w:rPr>
              <w:t>am</w:t>
            </w:r>
            <w:r w:rsidR="00207E01">
              <w:rPr>
                <w:b/>
                <w:bCs/>
              </w:rPr>
              <w:t xml:space="preserve"> </w:t>
            </w:r>
          </w:p>
          <w:p w14:paraId="08F9C0B7" w14:textId="4339FF61" w:rsidR="00AF6AAB" w:rsidRDefault="00544EFE" w:rsidP="00AF6AAB">
            <w:pPr>
              <w:rPr>
                <w:b/>
                <w:bCs/>
                <w:color w:val="7030A0"/>
              </w:rPr>
            </w:pPr>
            <w:r>
              <w:rPr>
                <w:b/>
                <w:bCs/>
              </w:rPr>
              <w:t>Crafts:</w:t>
            </w:r>
            <w:r w:rsidR="00A70896">
              <w:rPr>
                <w:b/>
                <w:bCs/>
              </w:rPr>
              <w:t xml:space="preserve">     </w:t>
            </w:r>
            <w:r w:rsidR="00A70896" w:rsidRPr="00A70896">
              <w:rPr>
                <w:b/>
                <w:bCs/>
                <w:color w:val="7030A0"/>
              </w:rPr>
              <w:t>EASTER HEN</w:t>
            </w:r>
          </w:p>
          <w:p w14:paraId="2E5FC37F" w14:textId="77CA1FAD" w:rsidR="00A70896" w:rsidRDefault="00A70896" w:rsidP="00A70896">
            <w:pPr>
              <w:jc w:val="center"/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>Standing table ornament</w:t>
            </w:r>
          </w:p>
          <w:p w14:paraId="202E2A22" w14:textId="042D356A" w:rsidR="00A70896" w:rsidRDefault="00A70896" w:rsidP="00A70896">
            <w:pPr>
              <w:rPr>
                <w:b/>
                <w:bCs/>
                <w:color w:val="000000" w:themeColor="text1"/>
              </w:rPr>
            </w:pPr>
            <w:r w:rsidRPr="00A70896">
              <w:rPr>
                <w:b/>
                <w:bCs/>
                <w:color w:val="000000" w:themeColor="text1"/>
              </w:rPr>
              <w:t>Supplies:</w:t>
            </w:r>
          </w:p>
          <w:p w14:paraId="5566D662" w14:textId="30D8564F" w:rsidR="00BA5731" w:rsidRDefault="00BA5731" w:rsidP="00A70896">
            <w:pPr>
              <w:rPr>
                <w:color w:val="000000" w:themeColor="text1"/>
              </w:rPr>
            </w:pPr>
            <w:r w:rsidRPr="00E86DDD">
              <w:rPr>
                <w:color w:val="000000" w:themeColor="text1"/>
              </w:rPr>
              <w:t xml:space="preserve">Cardboard or </w:t>
            </w:r>
            <w:r w:rsidR="000532BD" w:rsidRPr="00E86DDD">
              <w:rPr>
                <w:color w:val="000000" w:themeColor="text1"/>
              </w:rPr>
              <w:t>card stock, paper tow</w:t>
            </w:r>
            <w:r w:rsidR="00602970">
              <w:rPr>
                <w:color w:val="000000" w:themeColor="text1"/>
              </w:rPr>
              <w:t>e</w:t>
            </w:r>
            <w:r w:rsidR="000532BD" w:rsidRPr="00E86DDD">
              <w:rPr>
                <w:color w:val="000000" w:themeColor="text1"/>
              </w:rPr>
              <w:t xml:space="preserve">l, 2 egg carton cups, </w:t>
            </w:r>
            <w:r w:rsidR="00E86DDD">
              <w:rPr>
                <w:color w:val="000000" w:themeColor="text1"/>
              </w:rPr>
              <w:t xml:space="preserve">play dough (modelling clay) or </w:t>
            </w:r>
            <w:proofErr w:type="gramStart"/>
            <w:r w:rsidR="00E86DDD">
              <w:rPr>
                <w:color w:val="000000" w:themeColor="text1"/>
              </w:rPr>
              <w:t>similar to</w:t>
            </w:r>
            <w:proofErr w:type="gramEnd"/>
            <w:r w:rsidR="00E86DDD">
              <w:rPr>
                <w:color w:val="000000" w:themeColor="text1"/>
              </w:rPr>
              <w:t xml:space="preserve"> weight the </w:t>
            </w:r>
            <w:r w:rsidR="00101DE5">
              <w:rPr>
                <w:color w:val="000000" w:themeColor="text1"/>
              </w:rPr>
              <w:t>‘</w:t>
            </w:r>
            <w:r w:rsidR="00E86DDD">
              <w:rPr>
                <w:color w:val="000000" w:themeColor="text1"/>
              </w:rPr>
              <w:t>hen</w:t>
            </w:r>
            <w:r w:rsidR="00101DE5">
              <w:rPr>
                <w:color w:val="000000" w:themeColor="text1"/>
              </w:rPr>
              <w:t>’</w:t>
            </w:r>
            <w:r w:rsidR="00E86DDD">
              <w:rPr>
                <w:color w:val="000000" w:themeColor="text1"/>
              </w:rPr>
              <w:t xml:space="preserve"> so it stays upright</w:t>
            </w:r>
            <w:r w:rsidR="0033360E">
              <w:rPr>
                <w:color w:val="000000" w:themeColor="text1"/>
              </w:rPr>
              <w:t xml:space="preserve">, </w:t>
            </w:r>
            <w:r w:rsidR="00332151">
              <w:rPr>
                <w:color w:val="000000" w:themeColor="text1"/>
              </w:rPr>
              <w:t xml:space="preserve">2 skewers, </w:t>
            </w:r>
            <w:r w:rsidR="0033360E">
              <w:rPr>
                <w:color w:val="000000" w:themeColor="text1"/>
              </w:rPr>
              <w:t xml:space="preserve">white &amp; hot glue, </w:t>
            </w:r>
            <w:r w:rsidR="00602970">
              <w:rPr>
                <w:color w:val="000000" w:themeColor="text1"/>
              </w:rPr>
              <w:t>pen, scissors, paint/brushes</w:t>
            </w:r>
          </w:p>
          <w:p w14:paraId="1F62142B" w14:textId="0C4D81E5" w:rsidR="00A70896" w:rsidRPr="00A67181" w:rsidRDefault="0033360E" w:rsidP="00A70896">
            <w:pPr>
              <w:rPr>
                <w:color w:val="000000" w:themeColor="text1"/>
              </w:rPr>
            </w:pPr>
            <w:r w:rsidRPr="00A67181">
              <w:rPr>
                <w:b/>
                <w:bCs/>
                <w:color w:val="000000" w:themeColor="text1"/>
              </w:rPr>
              <w:t>Optional:</w:t>
            </w:r>
            <w:r>
              <w:rPr>
                <w:color w:val="000000" w:themeColor="text1"/>
              </w:rPr>
              <w:t xml:space="preserve"> red felt, googly eyes, </w:t>
            </w:r>
            <w:r w:rsidR="00332151">
              <w:rPr>
                <w:color w:val="000000" w:themeColor="text1"/>
              </w:rPr>
              <w:t>pipe cleaners</w:t>
            </w:r>
          </w:p>
          <w:p w14:paraId="62B7FE3E" w14:textId="147CDBD3" w:rsidR="00E21464" w:rsidRDefault="00886AE0" w:rsidP="00AF6AAB">
            <w:r>
              <w:rPr>
                <w:noProof/>
              </w:rPr>
              <w:drawing>
                <wp:anchor distT="0" distB="0" distL="114300" distR="114300" simplePos="0" relativeHeight="251737110" behindDoc="1" locked="0" layoutInCell="1" allowOverlap="1" wp14:anchorId="3AEAE12E" wp14:editId="61E7A61E">
                  <wp:simplePos x="0" y="0"/>
                  <wp:positionH relativeFrom="column">
                    <wp:posOffset>698500</wp:posOffset>
                  </wp:positionH>
                  <wp:positionV relativeFrom="paragraph">
                    <wp:posOffset>65558</wp:posOffset>
                  </wp:positionV>
                  <wp:extent cx="998220" cy="892175"/>
                  <wp:effectExtent l="0" t="0" r="5080" b="0"/>
                  <wp:wrapTight wrapText="bothSides">
                    <wp:wrapPolygon edited="0">
                      <wp:start x="0" y="0"/>
                      <wp:lineTo x="0" y="21216"/>
                      <wp:lineTo x="21435" y="21216"/>
                      <wp:lineTo x="21435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220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4F11">
              <w:t xml:space="preserve"> </w:t>
            </w:r>
            <w:r w:rsidR="00AF6AAB" w:rsidRPr="00464F11">
              <w:t>(</w:t>
            </w:r>
            <w:r w:rsidR="00544EFE">
              <w:t>Diane</w:t>
            </w:r>
            <w:r w:rsidR="00AF6AAB" w:rsidRPr="00464F11">
              <w:t>)</w:t>
            </w:r>
          </w:p>
          <w:p w14:paraId="1B488C1C" w14:textId="33D5E1A9" w:rsidR="00E21464" w:rsidRDefault="00E21464" w:rsidP="00AF6AAB"/>
          <w:p w14:paraId="6F9B9670" w14:textId="77777777" w:rsidR="00E21464" w:rsidRDefault="00E21464" w:rsidP="00AF6AAB"/>
          <w:p w14:paraId="4A2CE3DA" w14:textId="6EF4A21D" w:rsidR="00E21464" w:rsidRDefault="00E21464" w:rsidP="00AF6AAB"/>
          <w:p w14:paraId="77C6727C" w14:textId="77777777" w:rsidR="00E21464" w:rsidRDefault="00E21464" w:rsidP="00AF6AAB"/>
          <w:p w14:paraId="7340603E" w14:textId="1509F8E2" w:rsidR="00A67181" w:rsidRDefault="00A67181" w:rsidP="00AF6AAB"/>
          <w:p w14:paraId="523AA1ED" w14:textId="5ABC6E46" w:rsidR="00886AE0" w:rsidRDefault="00886AE0" w:rsidP="00AF6AAB"/>
          <w:p w14:paraId="09DF6121" w14:textId="77777777" w:rsidR="00B5188B" w:rsidRDefault="00B5188B" w:rsidP="00AF6AAB"/>
          <w:p w14:paraId="42F37DD6" w14:textId="52B249F8" w:rsidR="00544EFE" w:rsidRDefault="00544EFE" w:rsidP="00544EFE">
            <w:pPr>
              <w:rPr>
                <w:b/>
                <w:bCs/>
              </w:rPr>
            </w:pPr>
            <w:r w:rsidRPr="00910E2F">
              <w:rPr>
                <w:b/>
                <w:bCs/>
              </w:rPr>
              <w:t>1</w:t>
            </w:r>
            <w:r w:rsidR="00D25A04">
              <w:rPr>
                <w:b/>
                <w:bCs/>
              </w:rPr>
              <w:t>1</w:t>
            </w:r>
            <w:r>
              <w:rPr>
                <w:b/>
                <w:bCs/>
              </w:rPr>
              <w:t xml:space="preserve"> </w:t>
            </w:r>
            <w:r w:rsidRPr="00910E2F">
              <w:rPr>
                <w:b/>
                <w:bCs/>
              </w:rPr>
              <w:t>am</w:t>
            </w:r>
          </w:p>
          <w:p w14:paraId="122F4D17" w14:textId="202915CE" w:rsidR="00544EFE" w:rsidRDefault="00412CC7" w:rsidP="00544EF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ASL </w:t>
            </w:r>
          </w:p>
          <w:p w14:paraId="3BAD36BC" w14:textId="45AC7E34" w:rsidR="00544EFE" w:rsidRDefault="00544EFE" w:rsidP="00544EFE">
            <w:r>
              <w:t>(</w:t>
            </w:r>
            <w:r w:rsidR="00412CC7">
              <w:t>Stacy</w:t>
            </w:r>
            <w:r>
              <w:t xml:space="preserve">)   </w:t>
            </w:r>
          </w:p>
          <w:p w14:paraId="4C19E048" w14:textId="3697F939" w:rsidR="00B5188B" w:rsidRDefault="00B5188B" w:rsidP="00544EFE"/>
          <w:p w14:paraId="62E674EF" w14:textId="2427255C" w:rsidR="00B5188B" w:rsidRDefault="00E425B4" w:rsidP="00544EFE">
            <w:r>
              <w:rPr>
                <w:b/>
                <w:bCs/>
                <w:noProof/>
                <w:color w:val="FF0000"/>
              </w:rPr>
              <w:drawing>
                <wp:anchor distT="0" distB="0" distL="114300" distR="114300" simplePos="0" relativeHeight="251738134" behindDoc="1" locked="0" layoutInCell="1" allowOverlap="1" wp14:anchorId="2885385D" wp14:editId="7A9B55EA">
                  <wp:simplePos x="0" y="0"/>
                  <wp:positionH relativeFrom="column">
                    <wp:posOffset>393700</wp:posOffset>
                  </wp:positionH>
                  <wp:positionV relativeFrom="page">
                    <wp:posOffset>3608070</wp:posOffset>
                  </wp:positionV>
                  <wp:extent cx="1101090" cy="845185"/>
                  <wp:effectExtent l="0" t="0" r="3810" b="5715"/>
                  <wp:wrapTight wrapText="bothSides">
                    <wp:wrapPolygon edited="0">
                      <wp:start x="0" y="0"/>
                      <wp:lineTo x="0" y="21421"/>
                      <wp:lineTo x="21426" y="21421"/>
                      <wp:lineTo x="21426" y="0"/>
                      <wp:lineTo x="0" y="0"/>
                    </wp:wrapPolygon>
                  </wp:wrapTight>
                  <wp:docPr id="29" name="Picture 29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picture containing text&#10;&#10;Description automatically generated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84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6E015C" w14:textId="411D8293" w:rsidR="00B5188B" w:rsidRDefault="00B5188B" w:rsidP="00544EFE"/>
          <w:p w14:paraId="2E51C735" w14:textId="3D548EBA" w:rsidR="00B5188B" w:rsidRDefault="00B5188B" w:rsidP="00544EFE"/>
          <w:p w14:paraId="3E1CF12F" w14:textId="775D7D26" w:rsidR="00B5188B" w:rsidRDefault="00B5188B" w:rsidP="00544EFE"/>
          <w:p w14:paraId="58971C48" w14:textId="3824CB33" w:rsidR="00B5188B" w:rsidRDefault="00B5188B" w:rsidP="00544EFE"/>
          <w:p w14:paraId="76944395" w14:textId="4F1F0DC0" w:rsidR="00B5188B" w:rsidRDefault="00B5188B" w:rsidP="00544EFE"/>
          <w:p w14:paraId="2DEDEDEB" w14:textId="77777777" w:rsidR="00B5188B" w:rsidRDefault="00B5188B" w:rsidP="00544EFE"/>
          <w:p w14:paraId="6F1EA89D" w14:textId="16DC3B39" w:rsidR="0093794A" w:rsidRPr="000F3349" w:rsidRDefault="00544EFE" w:rsidP="00AF6AAB">
            <w:pPr>
              <w:rPr>
                <w:b/>
                <w:bCs/>
                <w:color w:val="FF0000"/>
              </w:rPr>
            </w:pPr>
            <w:r w:rsidRPr="00F12137">
              <w:rPr>
                <w:b/>
                <w:bCs/>
                <w:color w:val="FF0000"/>
              </w:rPr>
              <w:t xml:space="preserve">           </w:t>
            </w:r>
            <w:r w:rsidR="005C7EFC">
              <w:fldChar w:fldCharType="begin"/>
            </w:r>
            <w:r w:rsidR="005C7EFC">
              <w:instrText xml:space="preserve"> INCLUDEPICTURE "https://res.cloudinary.com/teepublic/image/private/s--EUQX7wxd--/t_Resized%20Artwork/c_fit,g_north_west,h_954,w_954/co_262c3a,e_outline:48/co_262c3a,e_outline:inner_fill:48/co_ffffff,e_outline:48/co_ffffff,e_outline:inner_fill:48/co_bbbbbb,e_outline:3:1000/c_mpad,g_center,h_1260,w_1260/b_rgb:eeeeee/c_limit,f_auto,h_630,q_90,w_630/v1569012912/production/designs/6034661_0.jpg" \* MERGEFORMATINET </w:instrText>
            </w:r>
            <w:r w:rsidR="00AD0603">
              <w:fldChar w:fldCharType="separate"/>
            </w:r>
            <w:r w:rsidR="005C7EFC">
              <w:fldChar w:fldCharType="end"/>
            </w:r>
          </w:p>
        </w:tc>
        <w:tc>
          <w:tcPr>
            <w:tcW w:w="2888" w:type="dxa"/>
          </w:tcPr>
          <w:p w14:paraId="06378B32" w14:textId="77777777" w:rsidR="007442E1" w:rsidRDefault="00C44102" w:rsidP="00C44102">
            <w:pPr>
              <w:rPr>
                <w:b/>
              </w:rPr>
            </w:pPr>
            <w:r w:rsidRPr="00104312">
              <w:rPr>
                <w:b/>
              </w:rPr>
              <w:t>10 a</w:t>
            </w:r>
            <w:r w:rsidR="007442E1">
              <w:rPr>
                <w:b/>
              </w:rPr>
              <w:t>m</w:t>
            </w:r>
          </w:p>
          <w:p w14:paraId="13C39361" w14:textId="77777777" w:rsidR="00363293" w:rsidRPr="00304B76" w:rsidRDefault="00363293" w:rsidP="5B4D3FC6">
            <w:pPr>
              <w:rPr>
                <w:b/>
                <w:color w:val="000000" w:themeColor="text1"/>
              </w:rPr>
            </w:pPr>
            <w:r w:rsidRPr="00304B76">
              <w:rPr>
                <w:b/>
                <w:color w:val="000000" w:themeColor="text1"/>
              </w:rPr>
              <w:t>ZUMBA</w:t>
            </w:r>
          </w:p>
          <w:p w14:paraId="5E3E5145" w14:textId="23F0DDA9" w:rsidR="00912495" w:rsidRDefault="00191EF9" w:rsidP="5B4D3FC6">
            <w:r w:rsidRPr="0054285B">
              <w:rPr>
                <w:bCs/>
              </w:rPr>
              <w:t>(</w:t>
            </w:r>
            <w:r w:rsidR="00E10840" w:rsidRPr="0054285B">
              <w:rPr>
                <w:bCs/>
              </w:rPr>
              <w:t>Marc</w:t>
            </w:r>
            <w:r w:rsidR="008710D8">
              <w:rPr>
                <w:bCs/>
              </w:rPr>
              <w:t>ia/</w:t>
            </w:r>
            <w:proofErr w:type="spellStart"/>
            <w:r w:rsidR="008D78F0">
              <w:t>Zelia</w:t>
            </w:r>
            <w:proofErr w:type="spellEnd"/>
            <w:r w:rsidR="00FB7E1C">
              <w:t>)</w:t>
            </w:r>
          </w:p>
          <w:p w14:paraId="7C36B2F0" w14:textId="756BBB91" w:rsidR="00AF4205" w:rsidRDefault="00CF7299" w:rsidP="5B4D3FC6">
            <w:r>
              <w:rPr>
                <w:noProof/>
              </w:rPr>
              <w:drawing>
                <wp:anchor distT="0" distB="0" distL="114300" distR="114300" simplePos="0" relativeHeight="251658246" behindDoc="1" locked="0" layoutInCell="1" allowOverlap="1" wp14:anchorId="3796402D" wp14:editId="3B39403A">
                  <wp:simplePos x="0" y="0"/>
                  <wp:positionH relativeFrom="column">
                    <wp:posOffset>421341</wp:posOffset>
                  </wp:positionH>
                  <wp:positionV relativeFrom="page">
                    <wp:posOffset>576692</wp:posOffset>
                  </wp:positionV>
                  <wp:extent cx="873760" cy="743585"/>
                  <wp:effectExtent l="0" t="0" r="2540" b="5715"/>
                  <wp:wrapTight wrapText="bothSides">
                    <wp:wrapPolygon edited="0">
                      <wp:start x="0" y="0"/>
                      <wp:lineTo x="0" y="21397"/>
                      <wp:lineTo x="21349" y="21397"/>
                      <wp:lineTo x="21349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_1004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74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088C62" w14:textId="6B9C0829" w:rsidR="00AF4205" w:rsidRDefault="00AF4205" w:rsidP="5B4D3FC6"/>
          <w:p w14:paraId="6E09D25F" w14:textId="09D877A8" w:rsidR="00AF4205" w:rsidRDefault="00AF4205" w:rsidP="5B4D3FC6"/>
          <w:p w14:paraId="5073264C" w14:textId="6C910946" w:rsidR="00AF4205" w:rsidRDefault="00AF4205" w:rsidP="5B4D3FC6"/>
          <w:p w14:paraId="131DB034" w14:textId="74FD7269" w:rsidR="00AF4205" w:rsidRDefault="00AF4205" w:rsidP="5B4D3FC6"/>
          <w:p w14:paraId="3A1B16D6" w14:textId="77777777" w:rsidR="00AF4205" w:rsidRPr="00FB7E1C" w:rsidRDefault="00AF4205" w:rsidP="5B4D3FC6"/>
          <w:p w14:paraId="058116E7" w14:textId="1D62E158" w:rsidR="00DF7EA9" w:rsidRDefault="00DF7EA9" w:rsidP="5B4D3FC6">
            <w:pPr>
              <w:rPr>
                <w:i/>
                <w:iCs/>
                <w:color w:val="7030A0"/>
              </w:rPr>
            </w:pPr>
            <w:r w:rsidRPr="00935B8A">
              <w:rPr>
                <w:i/>
                <w:iCs/>
                <w:color w:val="7030A0"/>
              </w:rPr>
              <w:t xml:space="preserve">An invitation has been extended </w:t>
            </w:r>
            <w:r>
              <w:rPr>
                <w:i/>
                <w:iCs/>
                <w:color w:val="7030A0"/>
              </w:rPr>
              <w:t xml:space="preserve">to </w:t>
            </w:r>
            <w:r w:rsidR="009405E8">
              <w:rPr>
                <w:i/>
                <w:iCs/>
                <w:color w:val="7030A0"/>
              </w:rPr>
              <w:t xml:space="preserve">our </w:t>
            </w:r>
            <w:r>
              <w:rPr>
                <w:i/>
                <w:iCs/>
                <w:color w:val="7030A0"/>
              </w:rPr>
              <w:t>friends from other Agencies....</w:t>
            </w:r>
            <w:r w:rsidRPr="00935B8A">
              <w:rPr>
                <w:i/>
                <w:iCs/>
                <w:color w:val="7030A0"/>
              </w:rPr>
              <w:t xml:space="preserve"> </w:t>
            </w:r>
            <w:r>
              <w:rPr>
                <w:i/>
                <w:iCs/>
                <w:color w:val="7030A0"/>
              </w:rPr>
              <w:t>WELCOME!</w:t>
            </w:r>
          </w:p>
          <w:p w14:paraId="0FBC8D6D" w14:textId="4F8A3808" w:rsidR="00EC0364" w:rsidRDefault="00EC0364" w:rsidP="5B4D3FC6">
            <w:pPr>
              <w:rPr>
                <w:i/>
                <w:iCs/>
                <w:color w:val="7030A0"/>
              </w:rPr>
            </w:pPr>
          </w:p>
          <w:p w14:paraId="54F6F245" w14:textId="20B91177" w:rsidR="00EC0364" w:rsidRDefault="00EC0364" w:rsidP="5B4D3FC6">
            <w:pPr>
              <w:rPr>
                <w:i/>
                <w:iCs/>
                <w:color w:val="7030A0"/>
              </w:rPr>
            </w:pPr>
          </w:p>
          <w:p w14:paraId="701FAA32" w14:textId="77777777" w:rsidR="00912495" w:rsidRDefault="00912495" w:rsidP="5B4D3FC6">
            <w:pPr>
              <w:rPr>
                <w:i/>
                <w:iCs/>
                <w:color w:val="7030A0"/>
              </w:rPr>
            </w:pPr>
          </w:p>
          <w:p w14:paraId="472B5397" w14:textId="35624473" w:rsidR="000C0164" w:rsidRDefault="000C0164" w:rsidP="00FF656E">
            <w:pPr>
              <w:rPr>
                <w:b/>
                <w:bCs/>
                <w:color w:val="FF0000"/>
                <w:u w:val="single"/>
              </w:rPr>
            </w:pPr>
          </w:p>
          <w:p w14:paraId="0B88B4C0" w14:textId="0105995B" w:rsidR="00E663AC" w:rsidRDefault="00E663AC" w:rsidP="00FF656E">
            <w:pPr>
              <w:rPr>
                <w:b/>
                <w:bCs/>
                <w:color w:val="FF0000"/>
                <w:u w:val="single"/>
              </w:rPr>
            </w:pPr>
          </w:p>
          <w:p w14:paraId="5ACC16AA" w14:textId="07306850" w:rsidR="00EB6958" w:rsidRDefault="00EB6958" w:rsidP="00FF656E">
            <w:pPr>
              <w:rPr>
                <w:b/>
                <w:bCs/>
                <w:color w:val="FF0000"/>
                <w:u w:val="single"/>
              </w:rPr>
            </w:pPr>
          </w:p>
          <w:p w14:paraId="5A17FD89" w14:textId="05C01583" w:rsidR="006F005A" w:rsidRDefault="006F005A" w:rsidP="00FF656E">
            <w:pPr>
              <w:rPr>
                <w:b/>
                <w:bCs/>
                <w:color w:val="FF0000"/>
                <w:u w:val="single"/>
              </w:rPr>
            </w:pPr>
          </w:p>
          <w:p w14:paraId="3506073A" w14:textId="77777777" w:rsidR="00886AE0" w:rsidRDefault="00886AE0" w:rsidP="00FF656E">
            <w:pPr>
              <w:rPr>
                <w:b/>
                <w:bCs/>
                <w:color w:val="FF0000"/>
                <w:u w:val="single"/>
              </w:rPr>
            </w:pPr>
          </w:p>
          <w:p w14:paraId="040F7DA5" w14:textId="44DC0DDF" w:rsidR="00010B06" w:rsidRDefault="00886AE0" w:rsidP="00010B06">
            <w:r w:rsidRPr="006664BE">
              <w:rPr>
                <w:b/>
                <w:bCs/>
                <w:noProof/>
                <w:color w:val="FF0000"/>
              </w:rPr>
              <w:drawing>
                <wp:anchor distT="0" distB="0" distL="114300" distR="114300" simplePos="0" relativeHeight="251686934" behindDoc="1" locked="0" layoutInCell="1" allowOverlap="1" wp14:anchorId="52F431E0" wp14:editId="337C299F">
                  <wp:simplePos x="0" y="0"/>
                  <wp:positionH relativeFrom="column">
                    <wp:posOffset>729615</wp:posOffset>
                  </wp:positionH>
                  <wp:positionV relativeFrom="page">
                    <wp:posOffset>2967355</wp:posOffset>
                  </wp:positionV>
                  <wp:extent cx="1016000" cy="561340"/>
                  <wp:effectExtent l="0" t="0" r="0" b="0"/>
                  <wp:wrapTight wrapText="bothSides">
                    <wp:wrapPolygon edited="0">
                      <wp:start x="0" y="0"/>
                      <wp:lineTo x="0" y="21014"/>
                      <wp:lineTo x="21330" y="21014"/>
                      <wp:lineTo x="21330" y="0"/>
                      <wp:lineTo x="0" y="0"/>
                    </wp:wrapPolygon>
                  </wp:wrapTight>
                  <wp:docPr id="16" name="Picture 16" descr="/var/folders/wv/s793hnkd58q4wnj9bpgy0h840000gn/T/com.microsoft.Word/Content.MSO/B06E01B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/var/folders/wv/s793hnkd58q4wnj9bpgy0h840000gn/T/com.microsoft.Word/Content.MSO/B06E01B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56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0B06" w:rsidRPr="00104312">
              <w:rPr>
                <w:b/>
              </w:rPr>
              <w:t>11 am</w:t>
            </w:r>
            <w:r w:rsidR="00010B06" w:rsidRPr="00104312">
              <w:t xml:space="preserve"> </w:t>
            </w:r>
          </w:p>
          <w:p w14:paraId="6B8D9022" w14:textId="21188611" w:rsidR="00010B06" w:rsidRPr="00886AE0" w:rsidRDefault="00010B06" w:rsidP="00010B06">
            <w:pPr>
              <w:rPr>
                <w:b/>
                <w:bCs/>
              </w:rPr>
            </w:pPr>
            <w:r w:rsidRPr="006664BE">
              <w:rPr>
                <w:b/>
                <w:bCs/>
              </w:rPr>
              <w:t>Learning for Fun!</w:t>
            </w:r>
          </w:p>
          <w:p w14:paraId="0CE33C6E" w14:textId="4C9D18B9" w:rsidR="00010B06" w:rsidRPr="00CD4D86" w:rsidRDefault="008D0F72" w:rsidP="00010B06">
            <w:pPr>
              <w:rPr>
                <w:b/>
                <w:bCs/>
              </w:rPr>
            </w:pPr>
            <w:r>
              <w:rPr>
                <w:b/>
                <w:bCs/>
              </w:rPr>
              <w:t>and</w:t>
            </w:r>
          </w:p>
          <w:p w14:paraId="04920C13" w14:textId="7B276DE2" w:rsidR="00010B06" w:rsidRPr="006664BE" w:rsidRDefault="00010B06" w:rsidP="00010B06">
            <w:pPr>
              <w:rPr>
                <w:b/>
                <w:bCs/>
              </w:rPr>
            </w:pPr>
            <w:r w:rsidRPr="006664BE">
              <w:rPr>
                <w:b/>
                <w:bCs/>
              </w:rPr>
              <w:t>Relaxation</w:t>
            </w:r>
          </w:p>
          <w:p w14:paraId="1CB47B8B" w14:textId="1AE6501C" w:rsidR="00010B06" w:rsidRPr="00F61DF9" w:rsidRDefault="00010B06" w:rsidP="00010B06">
            <w:r>
              <w:t>(Rene)</w:t>
            </w:r>
          </w:p>
          <w:p w14:paraId="53C99844" w14:textId="67C4B256" w:rsidR="006D46FB" w:rsidRPr="006664BE" w:rsidRDefault="00886AE0" w:rsidP="00FF656E">
            <w:r w:rsidRPr="00CD4D86">
              <w:rPr>
                <w:b/>
                <w:bCs/>
                <w:noProof/>
                <w:color w:val="FF0000"/>
              </w:rPr>
              <w:drawing>
                <wp:anchor distT="0" distB="0" distL="114300" distR="114300" simplePos="0" relativeHeight="251687958" behindDoc="1" locked="0" layoutInCell="1" allowOverlap="1" wp14:anchorId="5A3C6AD0" wp14:editId="02A36230">
                  <wp:simplePos x="0" y="0"/>
                  <wp:positionH relativeFrom="column">
                    <wp:posOffset>264887</wp:posOffset>
                  </wp:positionH>
                  <wp:positionV relativeFrom="page">
                    <wp:posOffset>3992245</wp:posOffset>
                  </wp:positionV>
                  <wp:extent cx="1299845" cy="590550"/>
                  <wp:effectExtent l="0" t="0" r="0" b="6350"/>
                  <wp:wrapTight wrapText="bothSides">
                    <wp:wrapPolygon edited="0">
                      <wp:start x="0" y="0"/>
                      <wp:lineTo x="0" y="21368"/>
                      <wp:lineTo x="21315" y="21368"/>
                      <wp:lineTo x="21315" y="0"/>
                      <wp:lineTo x="0" y="0"/>
                    </wp:wrapPolygon>
                  </wp:wrapTight>
                  <wp:docPr id="20" name="Picture 20" descr="/var/folders/wv/s793hnkd58q4wnj9bpgy0h840000gn/T/com.microsoft.Word/Content.MSO/2FD3C33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/var/folders/wv/s793hnkd58q4wnj9bpgy0h840000gn/T/com.microsoft.Word/Content.MSO/2FD3C33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4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</w:tcPr>
          <w:p w14:paraId="766B87FD" w14:textId="77777777" w:rsidR="00585BE3" w:rsidRDefault="00585BE3" w:rsidP="00585BE3">
            <w:pPr>
              <w:rPr>
                <w:b/>
                <w:bCs/>
              </w:rPr>
            </w:pPr>
            <w:r w:rsidRPr="00910E2F">
              <w:rPr>
                <w:b/>
                <w:bCs/>
              </w:rPr>
              <w:t>10</w:t>
            </w:r>
            <w:r>
              <w:rPr>
                <w:b/>
                <w:bCs/>
              </w:rPr>
              <w:t xml:space="preserve"> </w:t>
            </w:r>
            <w:r w:rsidRPr="00910E2F">
              <w:rPr>
                <w:b/>
                <w:bCs/>
              </w:rPr>
              <w:t>am</w:t>
            </w:r>
          </w:p>
          <w:p w14:paraId="4E0DB794" w14:textId="7B74F08A" w:rsidR="004B0BC7" w:rsidRDefault="0083509E" w:rsidP="00585BE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Learn a few </w:t>
            </w:r>
            <w:r w:rsidR="004C7B93">
              <w:rPr>
                <w:b/>
                <w:bCs/>
              </w:rPr>
              <w:t xml:space="preserve">words </w:t>
            </w:r>
            <w:r>
              <w:rPr>
                <w:b/>
                <w:bCs/>
              </w:rPr>
              <w:t>in Portuguese</w:t>
            </w:r>
          </w:p>
          <w:p w14:paraId="429AB24A" w14:textId="62EE4B08" w:rsidR="00585BE3" w:rsidRDefault="00585BE3" w:rsidP="00585BE3">
            <w:r>
              <w:t>(</w:t>
            </w:r>
            <w:proofErr w:type="spellStart"/>
            <w:r w:rsidR="0083509E">
              <w:t>Zelia</w:t>
            </w:r>
            <w:proofErr w:type="spellEnd"/>
            <w:r>
              <w:t xml:space="preserve">)   </w:t>
            </w:r>
          </w:p>
          <w:p w14:paraId="3D0B18EF" w14:textId="77777777" w:rsidR="00636340" w:rsidRDefault="00585BE3" w:rsidP="00585BE3">
            <w:pPr>
              <w:rPr>
                <w:b/>
                <w:bCs/>
                <w:color w:val="FF0000"/>
              </w:rPr>
            </w:pPr>
            <w:r w:rsidRPr="00F12137">
              <w:rPr>
                <w:b/>
                <w:bCs/>
                <w:color w:val="FF0000"/>
              </w:rPr>
              <w:t xml:space="preserve">          </w:t>
            </w:r>
          </w:p>
          <w:p w14:paraId="3B55A73E" w14:textId="6FAEF348" w:rsidR="00636340" w:rsidRDefault="0083509E" w:rsidP="00585BE3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  <w:noProof/>
                <w:color w:val="FF0000"/>
              </w:rPr>
              <w:drawing>
                <wp:inline distT="0" distB="0" distL="0" distR="0" wp14:anchorId="25B816FB" wp14:editId="22565E8C">
                  <wp:extent cx="1100876" cy="729512"/>
                  <wp:effectExtent l="0" t="0" r="4445" b="0"/>
                  <wp:docPr id="15" name="Picture 15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icture containing diagram&#10;&#10;Description automatically generated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844" cy="730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1D9615" w14:textId="77777777" w:rsidR="00636340" w:rsidRDefault="00636340" w:rsidP="00585BE3">
            <w:pPr>
              <w:rPr>
                <w:b/>
                <w:bCs/>
                <w:color w:val="FF0000"/>
              </w:rPr>
            </w:pPr>
          </w:p>
          <w:p w14:paraId="6C487BB2" w14:textId="77777777" w:rsidR="00636340" w:rsidRDefault="00636340" w:rsidP="00585BE3">
            <w:pPr>
              <w:rPr>
                <w:b/>
                <w:bCs/>
                <w:color w:val="FF0000"/>
              </w:rPr>
            </w:pPr>
          </w:p>
          <w:p w14:paraId="25F74681" w14:textId="77777777" w:rsidR="00636340" w:rsidRDefault="00636340" w:rsidP="00585BE3">
            <w:pPr>
              <w:rPr>
                <w:b/>
                <w:bCs/>
                <w:color w:val="FF0000"/>
              </w:rPr>
            </w:pPr>
          </w:p>
          <w:p w14:paraId="129A645D" w14:textId="3F274FB6" w:rsidR="00113320" w:rsidRPr="00113320" w:rsidRDefault="00585BE3" w:rsidP="00E425B4">
            <w:pPr>
              <w:rPr>
                <w:color w:val="000000" w:themeColor="text1"/>
              </w:rPr>
            </w:pPr>
            <w:r w:rsidRPr="00F12137">
              <w:rPr>
                <w:b/>
                <w:bCs/>
                <w:color w:val="FF0000"/>
              </w:rPr>
              <w:t xml:space="preserve"> </w:t>
            </w:r>
          </w:p>
          <w:p w14:paraId="50BCF0B4" w14:textId="42A94044" w:rsidR="009B0D8D" w:rsidRDefault="009B0D8D" w:rsidP="008627C3">
            <w:pPr>
              <w:rPr>
                <w:color w:val="FF0000"/>
              </w:rPr>
            </w:pPr>
          </w:p>
          <w:p w14:paraId="48DFC492" w14:textId="4B84F9AB" w:rsidR="007310A2" w:rsidRDefault="007310A2" w:rsidP="008627C3"/>
          <w:p w14:paraId="2D2F06EE" w14:textId="77777777" w:rsidR="00636340" w:rsidRDefault="00636340" w:rsidP="008627C3"/>
          <w:p w14:paraId="58FD3AAC" w14:textId="270945B5" w:rsidR="006F005A" w:rsidRDefault="006F005A" w:rsidP="008627C3"/>
          <w:p w14:paraId="29C3FE62" w14:textId="42F4AF86" w:rsidR="00886AE0" w:rsidRDefault="00886AE0" w:rsidP="008627C3"/>
          <w:p w14:paraId="3FFE6E0A" w14:textId="77777777" w:rsidR="00272269" w:rsidRDefault="00272269" w:rsidP="008627C3"/>
          <w:p w14:paraId="5D60E8B8" w14:textId="26F7A43C" w:rsidR="000A2915" w:rsidRPr="00910E2F" w:rsidRDefault="00910E2F" w:rsidP="008627C3">
            <w:pPr>
              <w:rPr>
                <w:b/>
                <w:bCs/>
              </w:rPr>
            </w:pPr>
            <w:r w:rsidRPr="00910E2F">
              <w:rPr>
                <w:b/>
                <w:bCs/>
              </w:rPr>
              <w:t>11</w:t>
            </w:r>
            <w:r w:rsidR="00D07DE0">
              <w:rPr>
                <w:b/>
                <w:bCs/>
              </w:rPr>
              <w:t xml:space="preserve"> </w:t>
            </w:r>
            <w:r w:rsidRPr="00910E2F">
              <w:rPr>
                <w:b/>
                <w:bCs/>
              </w:rPr>
              <w:t xml:space="preserve">am </w:t>
            </w:r>
          </w:p>
          <w:p w14:paraId="60F1E751" w14:textId="04C22A43" w:rsidR="00262EAA" w:rsidRDefault="00910E2F" w:rsidP="00BE177F">
            <w:pPr>
              <w:rPr>
                <w:b/>
                <w:bCs/>
              </w:rPr>
            </w:pPr>
            <w:r w:rsidRPr="00910E2F">
              <w:rPr>
                <w:b/>
                <w:bCs/>
              </w:rPr>
              <w:t>Book Clu</w:t>
            </w:r>
            <w:r w:rsidR="00BE177F">
              <w:rPr>
                <w:b/>
                <w:bCs/>
              </w:rPr>
              <w:t xml:space="preserve">b </w:t>
            </w:r>
            <w:r w:rsidR="00262EAA">
              <w:rPr>
                <w:b/>
                <w:bCs/>
              </w:rPr>
              <w:t xml:space="preserve">  </w:t>
            </w:r>
          </w:p>
          <w:p w14:paraId="69E06835" w14:textId="18820283" w:rsidR="00262EAA" w:rsidRPr="00E41DFD" w:rsidRDefault="00642BE2" w:rsidP="00CF7299">
            <w:pPr>
              <w:jc w:val="center"/>
              <w:rPr>
                <w:b/>
                <w:bCs/>
                <w:color w:val="7030A0"/>
                <w:sz w:val="22"/>
                <w:szCs w:val="22"/>
              </w:rPr>
            </w:pPr>
            <w:r>
              <w:rPr>
                <w:b/>
                <w:bCs/>
                <w:color w:val="7030A0"/>
                <w:sz w:val="22"/>
                <w:szCs w:val="22"/>
              </w:rPr>
              <w:t xml:space="preserve">Signs of </w:t>
            </w:r>
            <w:r w:rsidR="00E41DFD" w:rsidRPr="00E41DFD">
              <w:rPr>
                <w:b/>
                <w:bCs/>
                <w:color w:val="7030A0"/>
                <w:sz w:val="22"/>
                <w:szCs w:val="22"/>
              </w:rPr>
              <w:t>Spring</w:t>
            </w:r>
          </w:p>
          <w:p w14:paraId="71D13A7A" w14:textId="63C129EC" w:rsidR="007C1D32" w:rsidRPr="0052695A" w:rsidRDefault="00274DC1" w:rsidP="00BE177F">
            <w:r w:rsidRPr="00766736">
              <w:rPr>
                <w:b/>
                <w:bCs/>
                <w:noProof/>
                <w:color w:val="FF0000"/>
                <w:sz w:val="22"/>
                <w:szCs w:val="22"/>
              </w:rPr>
              <w:drawing>
                <wp:anchor distT="0" distB="0" distL="114300" distR="114300" simplePos="0" relativeHeight="251658248" behindDoc="1" locked="0" layoutInCell="1" allowOverlap="1" wp14:anchorId="52F13EE2" wp14:editId="3EF70F0D">
                  <wp:simplePos x="0" y="0"/>
                  <wp:positionH relativeFrom="column">
                    <wp:posOffset>186690</wp:posOffset>
                  </wp:positionH>
                  <wp:positionV relativeFrom="page">
                    <wp:posOffset>3647012</wp:posOffset>
                  </wp:positionV>
                  <wp:extent cx="1168400" cy="1005205"/>
                  <wp:effectExtent l="0" t="0" r="0" b="0"/>
                  <wp:wrapTight wrapText="bothSides">
                    <wp:wrapPolygon edited="0">
                      <wp:start x="0" y="0"/>
                      <wp:lineTo x="0" y="21286"/>
                      <wp:lineTo x="21365" y="21286"/>
                      <wp:lineTo x="21365" y="0"/>
                      <wp:lineTo x="0" y="0"/>
                    </wp:wrapPolygon>
                  </wp:wrapTight>
                  <wp:docPr id="7" name="Picture 7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Diagram&#10;&#10;Description automatically generated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100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29CE" w:rsidRPr="0052695A">
              <w:rPr>
                <w:color w:val="000000" w:themeColor="text1"/>
              </w:rPr>
              <w:t>(</w:t>
            </w:r>
            <w:r w:rsidR="00A35382">
              <w:rPr>
                <w:color w:val="000000" w:themeColor="text1"/>
              </w:rPr>
              <w:t>Diane</w:t>
            </w:r>
            <w:r w:rsidR="004D29CE" w:rsidRPr="0052695A">
              <w:rPr>
                <w:color w:val="000000" w:themeColor="text1"/>
              </w:rPr>
              <w:t>)</w:t>
            </w:r>
          </w:p>
        </w:tc>
      </w:tr>
      <w:tr w:rsidR="00412CC7" w14:paraId="34645E9B" w14:textId="77777777" w:rsidTr="004B268F">
        <w:tc>
          <w:tcPr>
            <w:tcW w:w="2916" w:type="dxa"/>
          </w:tcPr>
          <w:p w14:paraId="36324DD3" w14:textId="77777777" w:rsidR="00C44102" w:rsidRPr="00104312" w:rsidRDefault="00C44102" w:rsidP="00DA081A">
            <w:pPr>
              <w:jc w:val="center"/>
              <w:rPr>
                <w:b/>
                <w:color w:val="0F6FC6" w:themeColor="accent1"/>
              </w:rPr>
            </w:pPr>
            <w:r w:rsidRPr="00104312">
              <w:rPr>
                <w:b/>
                <w:color w:val="0F6FC6" w:themeColor="accent1"/>
              </w:rPr>
              <w:t>LUNCH</w:t>
            </w:r>
          </w:p>
        </w:tc>
        <w:tc>
          <w:tcPr>
            <w:tcW w:w="2749" w:type="dxa"/>
          </w:tcPr>
          <w:p w14:paraId="42E058FE" w14:textId="77777777" w:rsidR="00C419C8" w:rsidRPr="00104312" w:rsidRDefault="00C44102" w:rsidP="001C2CED">
            <w:pPr>
              <w:jc w:val="center"/>
              <w:rPr>
                <w:b/>
                <w:color w:val="0F6FC6" w:themeColor="accent1"/>
              </w:rPr>
            </w:pPr>
            <w:r w:rsidRPr="00104312">
              <w:rPr>
                <w:b/>
                <w:color w:val="0F6FC6" w:themeColor="accent1"/>
              </w:rPr>
              <w:t>LUNCH</w:t>
            </w:r>
          </w:p>
        </w:tc>
        <w:tc>
          <w:tcPr>
            <w:tcW w:w="2977" w:type="dxa"/>
          </w:tcPr>
          <w:p w14:paraId="33C2E1BD" w14:textId="77777777" w:rsidR="00C44102" w:rsidRDefault="00C44102" w:rsidP="001C2CED">
            <w:pPr>
              <w:jc w:val="center"/>
              <w:rPr>
                <w:b/>
                <w:color w:val="0F6FC6" w:themeColor="accent1"/>
              </w:rPr>
            </w:pPr>
            <w:r w:rsidRPr="00104312">
              <w:rPr>
                <w:b/>
                <w:color w:val="0F6FC6" w:themeColor="accent1"/>
              </w:rPr>
              <w:t>LUNCH</w:t>
            </w:r>
          </w:p>
          <w:p w14:paraId="565AE4DA" w14:textId="77777777" w:rsidR="00900279" w:rsidRPr="00104312" w:rsidRDefault="00900279" w:rsidP="008D0D5B"/>
        </w:tc>
        <w:tc>
          <w:tcPr>
            <w:tcW w:w="2888" w:type="dxa"/>
          </w:tcPr>
          <w:p w14:paraId="780A6D30" w14:textId="0383380E" w:rsidR="00C44102" w:rsidRPr="00104312" w:rsidRDefault="00925F09" w:rsidP="001C2CED">
            <w:pPr>
              <w:jc w:val="center"/>
            </w:pPr>
            <w:r>
              <w:rPr>
                <w:b/>
                <w:color w:val="0F6FC6" w:themeColor="accent1"/>
              </w:rPr>
              <w:t xml:space="preserve">         </w:t>
            </w:r>
            <w:r w:rsidR="00C44102" w:rsidRPr="00104312">
              <w:rPr>
                <w:b/>
                <w:color w:val="0F6FC6" w:themeColor="accent1"/>
              </w:rPr>
              <w:t>LUNCH</w:t>
            </w:r>
          </w:p>
        </w:tc>
        <w:tc>
          <w:tcPr>
            <w:tcW w:w="2694" w:type="dxa"/>
          </w:tcPr>
          <w:p w14:paraId="430BBD27" w14:textId="77777777" w:rsidR="00C44102" w:rsidRPr="00104312" w:rsidRDefault="00C44102" w:rsidP="001C2CED">
            <w:pPr>
              <w:jc w:val="center"/>
            </w:pPr>
            <w:r w:rsidRPr="00104312">
              <w:rPr>
                <w:b/>
                <w:color w:val="0F6FC6" w:themeColor="accent1"/>
              </w:rPr>
              <w:t>LUNCH</w:t>
            </w:r>
          </w:p>
        </w:tc>
      </w:tr>
      <w:tr w:rsidR="00412CC7" w14:paraId="4AFD4251" w14:textId="77777777" w:rsidTr="004B268F">
        <w:trPr>
          <w:trHeight w:val="9880"/>
        </w:trPr>
        <w:tc>
          <w:tcPr>
            <w:tcW w:w="2916" w:type="dxa"/>
          </w:tcPr>
          <w:p w14:paraId="09F4F731" w14:textId="76587051" w:rsidR="007B0AF8" w:rsidRPr="00467975" w:rsidRDefault="007B0AF8" w:rsidP="007B0AF8">
            <w:pPr>
              <w:rPr>
                <w:b/>
              </w:rPr>
            </w:pPr>
            <w:r w:rsidRPr="00467975">
              <w:rPr>
                <w:b/>
              </w:rPr>
              <w:lastRenderedPageBreak/>
              <w:t>1</w:t>
            </w:r>
            <w:r w:rsidR="00F77BB1">
              <w:rPr>
                <w:b/>
              </w:rPr>
              <w:t xml:space="preserve"> pm</w:t>
            </w:r>
            <w:r w:rsidRPr="00467975">
              <w:rPr>
                <w:b/>
              </w:rPr>
              <w:t xml:space="preserve"> </w:t>
            </w:r>
          </w:p>
          <w:p w14:paraId="15BBDA23" w14:textId="77777777" w:rsidR="007B0AF8" w:rsidRPr="00837563" w:rsidRDefault="007B0AF8" w:rsidP="007B0AF8">
            <w:pPr>
              <w:rPr>
                <w:bCs/>
              </w:rPr>
            </w:pPr>
            <w:r w:rsidRPr="0004119D">
              <w:rPr>
                <w:b/>
                <w:sz w:val="22"/>
                <w:szCs w:val="22"/>
              </w:rPr>
              <w:t xml:space="preserve">Virtual CHAT </w:t>
            </w:r>
            <w:r w:rsidRPr="0004119D">
              <w:rPr>
                <w:bCs/>
                <w:sz w:val="22"/>
                <w:szCs w:val="22"/>
              </w:rPr>
              <w:t>–</w:t>
            </w:r>
            <w:r w:rsidRPr="00837563">
              <w:rPr>
                <w:bCs/>
              </w:rPr>
              <w:t xml:space="preserve"> come and </w:t>
            </w:r>
          </w:p>
          <w:p w14:paraId="62AC2131" w14:textId="77777777" w:rsidR="007B0AF8" w:rsidRDefault="007B0AF8" w:rsidP="007B0AF8">
            <w:pPr>
              <w:rPr>
                <w:bCs/>
              </w:rPr>
            </w:pPr>
            <w:r w:rsidRPr="00837563">
              <w:rPr>
                <w:bCs/>
              </w:rPr>
              <w:t>Say ‘Hi” to your friends</w:t>
            </w:r>
            <w:r>
              <w:rPr>
                <w:bCs/>
              </w:rPr>
              <w:t>, what have you been up too?</w:t>
            </w:r>
          </w:p>
          <w:p w14:paraId="008242A6" w14:textId="2B0F6662" w:rsidR="007B0AF8" w:rsidRDefault="007B0AF8" w:rsidP="007B0AF8">
            <w:pPr>
              <w:rPr>
                <w:b/>
              </w:rPr>
            </w:pPr>
            <w:r>
              <w:rPr>
                <w:bCs/>
              </w:rPr>
              <w:t>(Zelia)</w:t>
            </w:r>
          </w:p>
          <w:p w14:paraId="204398B9" w14:textId="77777777" w:rsidR="007B0AF8" w:rsidRDefault="007B0AF8" w:rsidP="007B0AF8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4" behindDoc="1" locked="0" layoutInCell="1" allowOverlap="1" wp14:anchorId="1EEBF672" wp14:editId="5D5A3A4B">
                  <wp:simplePos x="0" y="0"/>
                  <wp:positionH relativeFrom="column">
                    <wp:posOffset>161290</wp:posOffset>
                  </wp:positionH>
                  <wp:positionV relativeFrom="page">
                    <wp:posOffset>906145</wp:posOffset>
                  </wp:positionV>
                  <wp:extent cx="1188085" cy="1000760"/>
                  <wp:effectExtent l="0" t="0" r="5715" b="2540"/>
                  <wp:wrapTight wrapText="bothSides">
                    <wp:wrapPolygon edited="0">
                      <wp:start x="0" y="0"/>
                      <wp:lineTo x="0" y="21381"/>
                      <wp:lineTo x="21473" y="21381"/>
                      <wp:lineTo x="21473" y="0"/>
                      <wp:lineTo x="0" y="0"/>
                    </wp:wrapPolygon>
                  </wp:wrapTight>
                  <wp:docPr id="10" name="Picture 10" descr="/var/folders/wv/s793hnkd58q4wnj9bpgy0h840000gn/T/com.microsoft.Word/Content.MSO/EF4DCB2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/var/folders/wv/s793hnkd58q4wnj9bpgy0h840000gn/T/com.microsoft.Word/Content.MSO/EF4DCB2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8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7818C5" w14:textId="77777777" w:rsidR="006555E9" w:rsidRDefault="006555E9" w:rsidP="006555E9">
            <w:pPr>
              <w:rPr>
                <w:b/>
              </w:rPr>
            </w:pPr>
          </w:p>
          <w:p w14:paraId="045B22A6" w14:textId="0F5744F7" w:rsidR="006555E9" w:rsidRDefault="006555E9" w:rsidP="006555E9">
            <w:pPr>
              <w:rPr>
                <w:b/>
              </w:rPr>
            </w:pPr>
          </w:p>
          <w:p w14:paraId="374CEF21" w14:textId="1343BD8B" w:rsidR="006555E9" w:rsidRPr="00E04ECB" w:rsidRDefault="006555E9" w:rsidP="006555E9">
            <w:pPr>
              <w:rPr>
                <w:b/>
              </w:rPr>
            </w:pPr>
          </w:p>
          <w:p w14:paraId="0E1D0BA0" w14:textId="77777777" w:rsidR="006555E9" w:rsidRDefault="006555E9" w:rsidP="006555E9">
            <w:pPr>
              <w:rPr>
                <w:bCs/>
              </w:rPr>
            </w:pPr>
          </w:p>
          <w:p w14:paraId="0B53AB7B" w14:textId="77777777" w:rsidR="006555E9" w:rsidRDefault="006555E9" w:rsidP="006555E9">
            <w:pPr>
              <w:rPr>
                <w:bCs/>
              </w:rPr>
            </w:pPr>
          </w:p>
          <w:p w14:paraId="53BA8F6D" w14:textId="5E573F4C" w:rsidR="006555E9" w:rsidRDefault="006555E9" w:rsidP="006555E9">
            <w:pPr>
              <w:rPr>
                <w:bCs/>
              </w:rPr>
            </w:pPr>
          </w:p>
          <w:p w14:paraId="54242BD6" w14:textId="0AB299CC" w:rsidR="006555E9" w:rsidRDefault="006555E9" w:rsidP="006555E9">
            <w:pPr>
              <w:rPr>
                <w:bCs/>
              </w:rPr>
            </w:pPr>
          </w:p>
          <w:p w14:paraId="00C2CD8D" w14:textId="62C9A742" w:rsidR="006555E9" w:rsidRDefault="006555E9" w:rsidP="006555E9">
            <w:pPr>
              <w:rPr>
                <w:bCs/>
              </w:rPr>
            </w:pPr>
          </w:p>
          <w:p w14:paraId="78C0CFE0" w14:textId="42EC7FB9" w:rsidR="006555E9" w:rsidRDefault="006555E9" w:rsidP="006555E9">
            <w:pPr>
              <w:rPr>
                <w:bCs/>
              </w:rPr>
            </w:pPr>
          </w:p>
          <w:p w14:paraId="6813E634" w14:textId="06E97732" w:rsidR="00BE177F" w:rsidRDefault="00BE177F" w:rsidP="006555E9">
            <w:pPr>
              <w:rPr>
                <w:bCs/>
              </w:rPr>
            </w:pPr>
          </w:p>
          <w:p w14:paraId="07DABA2A" w14:textId="458E793A" w:rsidR="00BE177F" w:rsidRDefault="000F3349" w:rsidP="006555E9">
            <w:pPr>
              <w:rPr>
                <w:bCs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11510" behindDoc="1" locked="0" layoutInCell="1" allowOverlap="1" wp14:anchorId="0251EA6A" wp14:editId="542FC38A">
                  <wp:simplePos x="0" y="0"/>
                  <wp:positionH relativeFrom="column">
                    <wp:posOffset>8890</wp:posOffset>
                  </wp:positionH>
                  <wp:positionV relativeFrom="page">
                    <wp:posOffset>2601113</wp:posOffset>
                  </wp:positionV>
                  <wp:extent cx="1713865" cy="990600"/>
                  <wp:effectExtent l="0" t="0" r="635" b="0"/>
                  <wp:wrapTight wrapText="bothSides">
                    <wp:wrapPolygon edited="0">
                      <wp:start x="0" y="0"/>
                      <wp:lineTo x="0" y="21323"/>
                      <wp:lineTo x="21448" y="21323"/>
                      <wp:lineTo x="21448" y="0"/>
                      <wp:lineTo x="0" y="0"/>
                    </wp:wrapPolygon>
                  </wp:wrapTight>
                  <wp:docPr id="8" name="Picture 8" descr="A picture containing ceramic ware, porcelai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ceramic ware, porcelain&#10;&#10;Description automatically generated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86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D6B29C" w14:textId="2E8671DC" w:rsidR="006555E9" w:rsidRDefault="006555E9" w:rsidP="006555E9">
            <w:pPr>
              <w:rPr>
                <w:bCs/>
              </w:rPr>
            </w:pPr>
          </w:p>
          <w:p w14:paraId="46448E12" w14:textId="77777777" w:rsidR="00274DC1" w:rsidRDefault="00274DC1" w:rsidP="006555E9">
            <w:pPr>
              <w:rPr>
                <w:bCs/>
              </w:rPr>
            </w:pPr>
          </w:p>
          <w:p w14:paraId="792D718D" w14:textId="1CE982F5" w:rsidR="006555E9" w:rsidRPr="00EF5BC3" w:rsidRDefault="006555E9" w:rsidP="006555E9">
            <w:pPr>
              <w:rPr>
                <w:b/>
                <w:color w:val="000000" w:themeColor="text1"/>
                <w:sz w:val="22"/>
                <w:szCs w:val="22"/>
              </w:rPr>
            </w:pPr>
            <w:r w:rsidRPr="00EF5BC3">
              <w:rPr>
                <w:bCs/>
                <w:color w:val="000000" w:themeColor="text1"/>
                <w:sz w:val="22"/>
                <w:szCs w:val="22"/>
              </w:rPr>
              <w:t xml:space="preserve">7 </w:t>
            </w:r>
            <w:r w:rsidRPr="00EF5BC3">
              <w:rPr>
                <w:b/>
                <w:color w:val="000000" w:themeColor="text1"/>
                <w:sz w:val="22"/>
                <w:szCs w:val="22"/>
              </w:rPr>
              <w:t>pm</w:t>
            </w:r>
          </w:p>
          <w:p w14:paraId="5F6A1C11" w14:textId="2A5E8C4C" w:rsidR="006555E9" w:rsidRPr="00EF5BC3" w:rsidRDefault="006555E9" w:rsidP="006555E9">
            <w:pPr>
              <w:rPr>
                <w:b/>
                <w:color w:val="7030A0"/>
                <w:sz w:val="22"/>
                <w:szCs w:val="22"/>
              </w:rPr>
            </w:pPr>
            <w:r w:rsidRPr="00EF5BC3">
              <w:rPr>
                <w:b/>
                <w:color w:val="7030A0"/>
                <w:sz w:val="22"/>
                <w:szCs w:val="22"/>
              </w:rPr>
              <w:t xml:space="preserve">Friendship </w:t>
            </w:r>
          </w:p>
          <w:p w14:paraId="037BC0DD" w14:textId="4CA74C9F" w:rsidR="006555E9" w:rsidRDefault="006555E9" w:rsidP="006555E9">
            <w:pPr>
              <w:rPr>
                <w:bCs/>
              </w:rPr>
            </w:pPr>
            <w:r>
              <w:rPr>
                <w:bCs/>
              </w:rPr>
              <w:t>(Samantha)</w:t>
            </w:r>
          </w:p>
          <w:p w14:paraId="3DA2A17F" w14:textId="171ADB2E" w:rsidR="006555E9" w:rsidRDefault="000F3349" w:rsidP="006555E9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58250" behindDoc="1" locked="0" layoutInCell="1" allowOverlap="1" wp14:anchorId="088D36FE" wp14:editId="4F5E5D33">
                  <wp:simplePos x="0" y="0"/>
                  <wp:positionH relativeFrom="column">
                    <wp:posOffset>165100</wp:posOffset>
                  </wp:positionH>
                  <wp:positionV relativeFrom="page">
                    <wp:posOffset>4512822</wp:posOffset>
                  </wp:positionV>
                  <wp:extent cx="1185545" cy="1031240"/>
                  <wp:effectExtent l="0" t="0" r="0" b="0"/>
                  <wp:wrapTight wrapText="bothSides">
                    <wp:wrapPolygon edited="0">
                      <wp:start x="21600" y="21600"/>
                      <wp:lineTo x="21600" y="319"/>
                      <wp:lineTo x="312" y="319"/>
                      <wp:lineTo x="312" y="21600"/>
                      <wp:lineTo x="21600" y="21600"/>
                    </wp:wrapPolygon>
                  </wp:wrapTight>
                  <wp:docPr id="23" name="Picture 23" descr="Graphical user interface,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Graphical user interface, diagram&#10;&#10;Description automatically generated"/>
                          <pic:cNvPicPr/>
                        </pic:nvPicPr>
                        <pic:blipFill rotWithShape="1">
                          <a:blip r:embed="rId33"/>
                          <a:srcRect l="11704" t="12454" r="12247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185545" cy="1031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A1D6A1" w14:textId="0EDEDEED" w:rsidR="00BF4F16" w:rsidRDefault="00BF4F16" w:rsidP="006555E9">
            <w:pPr>
              <w:rPr>
                <w:b/>
              </w:rPr>
            </w:pPr>
          </w:p>
          <w:p w14:paraId="231A5C5B" w14:textId="6D65A9CE" w:rsidR="006555E9" w:rsidRDefault="006555E9" w:rsidP="006555E9">
            <w:pPr>
              <w:rPr>
                <w:b/>
              </w:rPr>
            </w:pPr>
            <w:r>
              <w:rPr>
                <w:b/>
              </w:rPr>
              <w:t xml:space="preserve">Meeting ID# </w:t>
            </w:r>
            <w:r w:rsidRPr="00123FB3">
              <w:rPr>
                <w:bCs/>
              </w:rPr>
              <w:t>873 1123 3839</w:t>
            </w:r>
          </w:p>
          <w:p w14:paraId="5D76A945" w14:textId="669A6656" w:rsidR="006555E9" w:rsidRPr="00BC6E74" w:rsidRDefault="006555E9" w:rsidP="006555E9">
            <w:pPr>
              <w:rPr>
                <w:bCs/>
              </w:rPr>
            </w:pPr>
            <w:r w:rsidRPr="00123FB3">
              <w:rPr>
                <w:b/>
              </w:rPr>
              <w:t>Password:</w:t>
            </w:r>
            <w:r>
              <w:rPr>
                <w:b/>
              </w:rPr>
              <w:t xml:space="preserve"> </w:t>
            </w:r>
            <w:r w:rsidRPr="00123FB3">
              <w:rPr>
                <w:bCs/>
              </w:rPr>
              <w:t>friendship</w:t>
            </w:r>
          </w:p>
        </w:tc>
        <w:tc>
          <w:tcPr>
            <w:tcW w:w="2749" w:type="dxa"/>
          </w:tcPr>
          <w:p w14:paraId="0E6B0A09" w14:textId="7533D240" w:rsidR="00F6352A" w:rsidRPr="00467975" w:rsidRDefault="00F6352A" w:rsidP="00F6352A">
            <w:pPr>
              <w:rPr>
                <w:b/>
              </w:rPr>
            </w:pPr>
            <w:r w:rsidRPr="00467975">
              <w:rPr>
                <w:b/>
              </w:rPr>
              <w:t>1</w:t>
            </w:r>
            <w:r w:rsidR="00F77BB1">
              <w:rPr>
                <w:b/>
              </w:rPr>
              <w:t xml:space="preserve"> </w:t>
            </w:r>
            <w:r w:rsidRPr="00467975">
              <w:rPr>
                <w:b/>
              </w:rPr>
              <w:t>pm</w:t>
            </w:r>
          </w:p>
          <w:p w14:paraId="71A7B6C2" w14:textId="60C0AE37" w:rsidR="00F6352A" w:rsidRDefault="00DC07BF" w:rsidP="00AB29F6">
            <w:pPr>
              <w:jc w:val="center"/>
              <w:rPr>
                <w:b/>
                <w:color w:val="A112CA"/>
                <w:sz w:val="22"/>
                <w:szCs w:val="22"/>
              </w:rPr>
            </w:pPr>
            <w:r w:rsidRPr="00DC07BF">
              <w:rPr>
                <w:b/>
                <w:color w:val="A112CA"/>
                <w:sz w:val="22"/>
                <w:szCs w:val="22"/>
              </w:rPr>
              <w:t>Bingo</w:t>
            </w:r>
          </w:p>
          <w:p w14:paraId="5AE84EF1" w14:textId="6DAFCE59" w:rsidR="00DC07BF" w:rsidRDefault="00DC07BF" w:rsidP="00DC07BF">
            <w:pPr>
              <w:jc w:val="center"/>
              <w:rPr>
                <w:color w:val="A112CA"/>
                <w:sz w:val="22"/>
                <w:szCs w:val="22"/>
              </w:rPr>
            </w:pPr>
            <w:r>
              <w:rPr>
                <w:color w:val="A112CA"/>
                <w:sz w:val="22"/>
                <w:szCs w:val="22"/>
              </w:rPr>
              <w:t>Spring has Sprung</w:t>
            </w:r>
          </w:p>
          <w:p w14:paraId="0C8C3036" w14:textId="1016A5BC" w:rsidR="00DC07BF" w:rsidRPr="00DC07BF" w:rsidRDefault="007A29B2" w:rsidP="00DC07BF">
            <w:pPr>
              <w:rPr>
                <w:color w:val="000000" w:themeColor="text1"/>
              </w:rPr>
            </w:pPr>
            <w:r w:rsidRPr="004147DC">
              <w:rPr>
                <w:b/>
                <w:bCs/>
                <w:i/>
                <w:iCs/>
                <w:noProof/>
                <w:color w:val="2191C9" w:themeColor="background2" w:themeShade="80"/>
                <w:sz w:val="32"/>
                <w:szCs w:val="32"/>
              </w:rPr>
              <w:drawing>
                <wp:anchor distT="0" distB="0" distL="114300" distR="114300" simplePos="0" relativeHeight="251731990" behindDoc="1" locked="0" layoutInCell="1" allowOverlap="1" wp14:anchorId="31E0B095" wp14:editId="35B6EF12">
                  <wp:simplePos x="0" y="0"/>
                  <wp:positionH relativeFrom="column">
                    <wp:posOffset>85090</wp:posOffset>
                  </wp:positionH>
                  <wp:positionV relativeFrom="page">
                    <wp:posOffset>1458595</wp:posOffset>
                  </wp:positionV>
                  <wp:extent cx="1418590" cy="492125"/>
                  <wp:effectExtent l="0" t="0" r="3810" b="3175"/>
                  <wp:wrapTight wrapText="bothSides">
                    <wp:wrapPolygon edited="0">
                      <wp:start x="0" y="0"/>
                      <wp:lineTo x="0" y="21182"/>
                      <wp:lineTo x="21465" y="21182"/>
                      <wp:lineTo x="21465" y="0"/>
                      <wp:lineTo x="0" y="0"/>
                    </wp:wrapPolygon>
                  </wp:wrapTight>
                  <wp:docPr id="37" name="Picture 37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A picture containing clipart&#10;&#10;Description automatically generated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590" cy="49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07BF">
              <w:rPr>
                <w:noProof/>
              </w:rPr>
              <w:drawing>
                <wp:anchor distT="0" distB="0" distL="114300" distR="114300" simplePos="0" relativeHeight="251729942" behindDoc="1" locked="0" layoutInCell="1" allowOverlap="1" wp14:anchorId="13CC2333" wp14:editId="14746637">
                  <wp:simplePos x="0" y="0"/>
                  <wp:positionH relativeFrom="column">
                    <wp:posOffset>199390</wp:posOffset>
                  </wp:positionH>
                  <wp:positionV relativeFrom="page">
                    <wp:posOffset>684530</wp:posOffset>
                  </wp:positionV>
                  <wp:extent cx="1167130" cy="765810"/>
                  <wp:effectExtent l="0" t="0" r="1270" b="0"/>
                  <wp:wrapTight wrapText="bothSides">
                    <wp:wrapPolygon edited="0">
                      <wp:start x="0" y="0"/>
                      <wp:lineTo x="0" y="21134"/>
                      <wp:lineTo x="21388" y="21134"/>
                      <wp:lineTo x="21388" y="0"/>
                      <wp:lineTo x="0" y="0"/>
                    </wp:wrapPolygon>
                  </wp:wrapTight>
                  <wp:docPr id="25" name="Picture 25" descr="A picture containing text, vector graph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picture containing text, vector graphics&#10;&#10;Description automatically generated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130" cy="76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07BF" w:rsidRPr="00DC07BF">
              <w:rPr>
                <w:color w:val="000000" w:themeColor="text1"/>
              </w:rPr>
              <w:t>(Diane)</w:t>
            </w:r>
          </w:p>
          <w:p w14:paraId="4A1B1CD3" w14:textId="1D8EF340" w:rsidR="00F6352A" w:rsidRDefault="00F6352A" w:rsidP="00F6352A"/>
          <w:p w14:paraId="2632947D" w14:textId="77777777" w:rsidR="005962DB" w:rsidRPr="00A500CF" w:rsidRDefault="005962DB" w:rsidP="005962DB">
            <w:pPr>
              <w:jc w:val="center"/>
              <w:rPr>
                <w:color w:val="54A738" w:themeColor="accent5" w:themeShade="BF"/>
              </w:rPr>
            </w:pPr>
            <w:r w:rsidRPr="00A500CF">
              <w:rPr>
                <w:color w:val="54A738" w:themeColor="accent5" w:themeShade="BF"/>
              </w:rPr>
              <w:t>Spring Bingo Cards will be used during the month of April and May</w:t>
            </w:r>
          </w:p>
          <w:p w14:paraId="0D2D974F" w14:textId="5D7531C9" w:rsidR="00F6352A" w:rsidRDefault="00F6352A" w:rsidP="00F6352A"/>
          <w:p w14:paraId="19040037" w14:textId="0F42DF6E" w:rsidR="006555E9" w:rsidRDefault="006555E9" w:rsidP="008A4160">
            <w:pPr>
              <w:jc w:val="center"/>
            </w:pPr>
          </w:p>
          <w:p w14:paraId="4988FD98" w14:textId="2630B84C" w:rsidR="006555E9" w:rsidRDefault="006555E9" w:rsidP="006555E9"/>
          <w:p w14:paraId="2775923A" w14:textId="6C54C03F" w:rsidR="006555E9" w:rsidRDefault="006555E9" w:rsidP="006555E9"/>
          <w:p w14:paraId="64778506" w14:textId="185B5AE0" w:rsidR="006555E9" w:rsidRDefault="006555E9" w:rsidP="006555E9"/>
          <w:p w14:paraId="58371BBB" w14:textId="77777777" w:rsidR="006555E9" w:rsidRDefault="006555E9" w:rsidP="006555E9"/>
          <w:p w14:paraId="552FCBFE" w14:textId="3BD6953C" w:rsidR="006555E9" w:rsidRDefault="006555E9" w:rsidP="006555E9"/>
          <w:p w14:paraId="25B1C12B" w14:textId="77777777" w:rsidR="006555E9" w:rsidRDefault="006555E9" w:rsidP="006555E9"/>
          <w:p w14:paraId="2F4C45B2" w14:textId="3EE8BB13" w:rsidR="006555E9" w:rsidRDefault="006555E9" w:rsidP="006555E9"/>
          <w:p w14:paraId="1C1A848C" w14:textId="77777777" w:rsidR="006555E9" w:rsidRDefault="006555E9" w:rsidP="006555E9"/>
          <w:p w14:paraId="405BC241" w14:textId="77777777" w:rsidR="006555E9" w:rsidRDefault="006555E9" w:rsidP="006555E9"/>
          <w:p w14:paraId="1B3817D3" w14:textId="67AC1A33" w:rsidR="006555E9" w:rsidRDefault="006555E9" w:rsidP="006555E9"/>
          <w:p w14:paraId="51F6B5D2" w14:textId="77777777" w:rsidR="006555E9" w:rsidRDefault="006555E9" w:rsidP="006555E9"/>
          <w:p w14:paraId="00AA0DAA" w14:textId="77777777" w:rsidR="006555E9" w:rsidRDefault="006555E9" w:rsidP="006555E9"/>
          <w:p w14:paraId="16DAD41B" w14:textId="2ADA759A" w:rsidR="006555E9" w:rsidRDefault="006555E9" w:rsidP="006555E9"/>
          <w:p w14:paraId="6407BCC4" w14:textId="77777777" w:rsidR="006555E9" w:rsidRDefault="006555E9" w:rsidP="006555E9"/>
          <w:p w14:paraId="17E18FF2" w14:textId="77777777" w:rsidR="006555E9" w:rsidRDefault="006555E9" w:rsidP="006555E9"/>
          <w:p w14:paraId="435C05E3" w14:textId="77777777" w:rsidR="006555E9" w:rsidRDefault="006555E9" w:rsidP="006555E9"/>
          <w:p w14:paraId="3C5AC08A" w14:textId="77777777" w:rsidR="006555E9" w:rsidRDefault="006555E9" w:rsidP="006555E9"/>
          <w:p w14:paraId="00993744" w14:textId="77777777" w:rsidR="006555E9" w:rsidRDefault="006555E9" w:rsidP="006555E9"/>
          <w:p w14:paraId="162186A0" w14:textId="2E84F869" w:rsidR="006555E9" w:rsidRPr="00104312" w:rsidRDefault="006555E9" w:rsidP="006555E9">
            <w:r>
              <w:fldChar w:fldCharType="begin"/>
            </w:r>
            <w:r>
              <w:instrText xml:space="preserve"> INCLUDEPICTURE "https://comps.gograph.com/workout-words-shows-physical-activity-and-athletic_gg81131458.jpg" \* MERGEFORMATINET </w:instrText>
            </w:r>
            <w:r>
              <w:fldChar w:fldCharType="end"/>
            </w:r>
          </w:p>
        </w:tc>
        <w:tc>
          <w:tcPr>
            <w:tcW w:w="2977" w:type="dxa"/>
          </w:tcPr>
          <w:p w14:paraId="174C2182" w14:textId="5A41CDD7" w:rsidR="00065C42" w:rsidRDefault="00982B9C" w:rsidP="002D0C41">
            <w:pPr>
              <w:rPr>
                <w:b/>
                <w:bCs/>
                <w:lang w:val="en-CA"/>
              </w:rPr>
            </w:pPr>
            <w:r w:rsidRPr="00467975">
              <w:rPr>
                <w:b/>
                <w:bCs/>
                <w:lang w:val="en-CA"/>
              </w:rPr>
              <w:t>1</w:t>
            </w:r>
            <w:r w:rsidR="00F77BB1">
              <w:rPr>
                <w:b/>
                <w:bCs/>
                <w:lang w:val="en-CA"/>
              </w:rPr>
              <w:t xml:space="preserve"> pm</w:t>
            </w:r>
            <w:r w:rsidRPr="00467975">
              <w:rPr>
                <w:b/>
                <w:bCs/>
                <w:lang w:val="en-CA"/>
              </w:rPr>
              <w:t xml:space="preserve"> </w:t>
            </w:r>
          </w:p>
          <w:p w14:paraId="298293A3" w14:textId="1E212722" w:rsidR="000B16D4" w:rsidRPr="000B16D4" w:rsidRDefault="000B16D4" w:rsidP="000B16D4">
            <w:pPr>
              <w:rPr>
                <w:color w:val="0F6FC6" w:themeColor="accent1"/>
              </w:rPr>
            </w:pPr>
            <w:r w:rsidRPr="000B16D4">
              <w:rPr>
                <w:b/>
                <w:bCs/>
                <w:color w:val="0F6FC6" w:themeColor="accent1"/>
                <w:lang w:val="en-CA"/>
              </w:rPr>
              <w:t>Word Games</w:t>
            </w:r>
          </w:p>
          <w:p w14:paraId="229CBA4F" w14:textId="102E460B" w:rsidR="002D0C41" w:rsidRPr="0052695A" w:rsidRDefault="002D0C41" w:rsidP="002D0C41">
            <w:pPr>
              <w:rPr>
                <w:color w:val="000000" w:themeColor="text1"/>
                <w:lang w:val="en-CA"/>
              </w:rPr>
            </w:pPr>
            <w:r w:rsidRPr="0052695A">
              <w:rPr>
                <w:color w:val="000000" w:themeColor="text1"/>
                <w:lang w:val="en-CA"/>
              </w:rPr>
              <w:t>(</w:t>
            </w:r>
            <w:r w:rsidR="000B16D4">
              <w:rPr>
                <w:color w:val="000000" w:themeColor="text1"/>
                <w:lang w:val="en-CA"/>
              </w:rPr>
              <w:t>Diane</w:t>
            </w:r>
            <w:r w:rsidRPr="0052695A">
              <w:rPr>
                <w:color w:val="000000" w:themeColor="text1"/>
                <w:lang w:val="en-CA"/>
              </w:rPr>
              <w:t>)</w:t>
            </w:r>
          </w:p>
          <w:p w14:paraId="26CDEF80" w14:textId="7564DC26" w:rsidR="00B021DD" w:rsidRPr="00A50042" w:rsidRDefault="00B021DD" w:rsidP="00B021DD">
            <w:pPr>
              <w:rPr>
                <w:lang w:val="en-CA"/>
              </w:rPr>
            </w:pPr>
          </w:p>
          <w:p w14:paraId="4569DA71" w14:textId="3C451893" w:rsidR="00B021DD" w:rsidRDefault="000B16D4" w:rsidP="00B021DD">
            <w:r>
              <w:rPr>
                <w:noProof/>
                <w:lang w:val="en-CA"/>
              </w:rPr>
              <w:drawing>
                <wp:anchor distT="0" distB="0" distL="114300" distR="114300" simplePos="0" relativeHeight="251720726" behindDoc="1" locked="0" layoutInCell="1" allowOverlap="1" wp14:anchorId="2E080FA4" wp14:editId="78246347">
                  <wp:simplePos x="0" y="0"/>
                  <wp:positionH relativeFrom="column">
                    <wp:posOffset>515620</wp:posOffset>
                  </wp:positionH>
                  <wp:positionV relativeFrom="page">
                    <wp:posOffset>685800</wp:posOffset>
                  </wp:positionV>
                  <wp:extent cx="915035" cy="863600"/>
                  <wp:effectExtent l="0" t="0" r="0" b="0"/>
                  <wp:wrapTight wrapText="bothSides">
                    <wp:wrapPolygon edited="0">
                      <wp:start x="0" y="0"/>
                      <wp:lineTo x="0" y="21282"/>
                      <wp:lineTo x="21285" y="21282"/>
                      <wp:lineTo x="21285" y="0"/>
                      <wp:lineTo x="0" y="0"/>
                    </wp:wrapPolygon>
                  </wp:wrapTight>
                  <wp:docPr id="19" name="Picture 19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Icon&#10;&#10;Description automatically generated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035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EDEBD5" w14:textId="23F1968D" w:rsidR="00B021DD" w:rsidRDefault="00B021DD" w:rsidP="00B021DD">
            <w:pPr>
              <w:rPr>
                <w:b/>
              </w:rPr>
            </w:pPr>
          </w:p>
          <w:p w14:paraId="5974AD21" w14:textId="727EE5C1" w:rsidR="006555E9" w:rsidRDefault="006555E9" w:rsidP="006555E9">
            <w:pPr>
              <w:rPr>
                <w:b/>
                <w:sz w:val="22"/>
                <w:szCs w:val="22"/>
              </w:rPr>
            </w:pPr>
          </w:p>
          <w:p w14:paraId="51E6CD52" w14:textId="64AB498E" w:rsidR="00B021DD" w:rsidRPr="00F52014" w:rsidRDefault="00B021DD" w:rsidP="006555E9">
            <w:pPr>
              <w:rPr>
                <w:lang w:val="en-CA"/>
              </w:rPr>
            </w:pPr>
          </w:p>
          <w:p w14:paraId="6C229FA8" w14:textId="7E24BC09" w:rsidR="006555E9" w:rsidRPr="00F52014" w:rsidRDefault="006555E9" w:rsidP="006555E9">
            <w:pPr>
              <w:rPr>
                <w:lang w:val="en-CA"/>
              </w:rPr>
            </w:pPr>
          </w:p>
          <w:p w14:paraId="0753D39D" w14:textId="68ECA654" w:rsidR="006555E9" w:rsidRPr="00F52014" w:rsidRDefault="006555E9" w:rsidP="006555E9">
            <w:pPr>
              <w:rPr>
                <w:lang w:val="en-CA"/>
              </w:rPr>
            </w:pPr>
          </w:p>
          <w:p w14:paraId="35E9F0F2" w14:textId="17F222B0" w:rsidR="006555E9" w:rsidRPr="00F52014" w:rsidRDefault="006555E9" w:rsidP="006555E9">
            <w:pPr>
              <w:rPr>
                <w:lang w:val="en-CA"/>
              </w:rPr>
            </w:pPr>
          </w:p>
          <w:p w14:paraId="6ACD559E" w14:textId="606D11CE" w:rsidR="006555E9" w:rsidRPr="00F52014" w:rsidRDefault="006555E9" w:rsidP="006555E9">
            <w:pPr>
              <w:rPr>
                <w:lang w:val="en-CA"/>
              </w:rPr>
            </w:pPr>
          </w:p>
          <w:p w14:paraId="625A8934" w14:textId="33C5E602" w:rsidR="006555E9" w:rsidRPr="00F52014" w:rsidRDefault="006555E9" w:rsidP="00F2084A">
            <w:pPr>
              <w:jc w:val="center"/>
              <w:rPr>
                <w:b/>
                <w:bCs/>
                <w:color w:val="FF0000"/>
                <w:lang w:val="en-CA"/>
              </w:rPr>
            </w:pPr>
          </w:p>
          <w:p w14:paraId="464E8501" w14:textId="6466322B" w:rsidR="006555E9" w:rsidRPr="00F52014" w:rsidRDefault="006555E9" w:rsidP="006555E9">
            <w:pPr>
              <w:rPr>
                <w:b/>
                <w:bCs/>
                <w:color w:val="FF0000"/>
                <w:lang w:val="en-CA"/>
              </w:rPr>
            </w:pPr>
          </w:p>
          <w:p w14:paraId="4D514D88" w14:textId="77777777" w:rsidR="006555E9" w:rsidRPr="00F52014" w:rsidRDefault="006555E9" w:rsidP="006555E9">
            <w:pPr>
              <w:rPr>
                <w:lang w:val="en-CA"/>
              </w:rPr>
            </w:pPr>
          </w:p>
          <w:p w14:paraId="43182FE6" w14:textId="77777777" w:rsidR="006555E9" w:rsidRDefault="006555E9" w:rsidP="006555E9">
            <w:pPr>
              <w:rPr>
                <w:b/>
                <w:bCs/>
                <w:color w:val="FF0000"/>
                <w:lang w:val="en-CA"/>
              </w:rPr>
            </w:pPr>
          </w:p>
          <w:p w14:paraId="11F26E10" w14:textId="77777777" w:rsidR="006555E9" w:rsidRDefault="006555E9" w:rsidP="006555E9">
            <w:pPr>
              <w:rPr>
                <w:b/>
                <w:bCs/>
                <w:color w:val="FF0000"/>
                <w:lang w:val="en-CA"/>
              </w:rPr>
            </w:pPr>
          </w:p>
          <w:p w14:paraId="1C7517AF" w14:textId="77777777" w:rsidR="006555E9" w:rsidRDefault="006555E9" w:rsidP="006555E9">
            <w:pPr>
              <w:rPr>
                <w:color w:val="FF0000"/>
                <w:lang w:val="en-CA"/>
              </w:rPr>
            </w:pPr>
          </w:p>
          <w:p w14:paraId="531A4D12" w14:textId="77777777" w:rsidR="006555E9" w:rsidRDefault="006555E9" w:rsidP="006555E9">
            <w:pPr>
              <w:rPr>
                <w:lang w:val="en-CA"/>
              </w:rPr>
            </w:pPr>
          </w:p>
          <w:p w14:paraId="330B83BB" w14:textId="77777777" w:rsidR="006555E9" w:rsidRDefault="006555E9" w:rsidP="006555E9">
            <w:pPr>
              <w:rPr>
                <w:lang w:val="en-CA"/>
              </w:rPr>
            </w:pPr>
          </w:p>
          <w:p w14:paraId="5BC96EC1" w14:textId="77777777" w:rsidR="006555E9" w:rsidRDefault="006555E9" w:rsidP="006555E9">
            <w:pPr>
              <w:rPr>
                <w:lang w:val="en-CA"/>
              </w:rPr>
            </w:pPr>
          </w:p>
          <w:p w14:paraId="59AAC970" w14:textId="77777777" w:rsidR="006555E9" w:rsidRDefault="006555E9" w:rsidP="006555E9">
            <w:pPr>
              <w:rPr>
                <w:lang w:val="en-CA"/>
              </w:rPr>
            </w:pPr>
          </w:p>
          <w:p w14:paraId="07FEBA0A" w14:textId="5240C30B" w:rsidR="006555E9" w:rsidRDefault="006555E9" w:rsidP="006555E9">
            <w:pPr>
              <w:rPr>
                <w:lang w:val="en-CA"/>
              </w:rPr>
            </w:pPr>
          </w:p>
          <w:p w14:paraId="5233B7C5" w14:textId="77777777" w:rsidR="006555E9" w:rsidRDefault="006555E9" w:rsidP="006555E9">
            <w:pPr>
              <w:rPr>
                <w:lang w:val="en-CA"/>
              </w:rPr>
            </w:pPr>
          </w:p>
          <w:p w14:paraId="251DEBDE" w14:textId="77777777" w:rsidR="006555E9" w:rsidRDefault="006555E9" w:rsidP="006555E9">
            <w:pPr>
              <w:rPr>
                <w:lang w:val="en-CA"/>
              </w:rPr>
            </w:pPr>
          </w:p>
          <w:p w14:paraId="07EE5B53" w14:textId="77777777" w:rsidR="006555E9" w:rsidRDefault="006555E9" w:rsidP="006555E9">
            <w:pPr>
              <w:rPr>
                <w:lang w:val="en-CA"/>
              </w:rPr>
            </w:pPr>
          </w:p>
          <w:p w14:paraId="5E32310E" w14:textId="77777777" w:rsidR="006555E9" w:rsidRDefault="006555E9" w:rsidP="006555E9">
            <w:pPr>
              <w:rPr>
                <w:lang w:val="en-CA"/>
              </w:rPr>
            </w:pPr>
          </w:p>
          <w:p w14:paraId="338EC2E8" w14:textId="77777777" w:rsidR="006555E9" w:rsidRDefault="006555E9" w:rsidP="006555E9">
            <w:pPr>
              <w:rPr>
                <w:b/>
              </w:rPr>
            </w:pPr>
          </w:p>
          <w:p w14:paraId="6B1CC063" w14:textId="637A6BB2" w:rsidR="00DE2C88" w:rsidRPr="00104312" w:rsidRDefault="00DE2C88" w:rsidP="00935886">
            <w:pPr>
              <w:jc w:val="center"/>
              <w:rPr>
                <w:b/>
              </w:rPr>
            </w:pPr>
          </w:p>
        </w:tc>
        <w:tc>
          <w:tcPr>
            <w:tcW w:w="2888" w:type="dxa"/>
          </w:tcPr>
          <w:p w14:paraId="76170CC1" w14:textId="4B774E37" w:rsidR="003D5A88" w:rsidRPr="00F77BB1" w:rsidRDefault="003D5A88" w:rsidP="003D5A88">
            <w:pPr>
              <w:rPr>
                <w:b/>
                <w:bCs/>
                <w:lang w:val="en-CA"/>
              </w:rPr>
            </w:pPr>
            <w:r w:rsidRPr="00F77BB1">
              <w:rPr>
                <w:b/>
                <w:bCs/>
                <w:lang w:val="en-CA"/>
              </w:rPr>
              <w:t>1</w:t>
            </w:r>
            <w:r w:rsidR="00F77BB1" w:rsidRPr="00F77BB1">
              <w:rPr>
                <w:b/>
                <w:bCs/>
                <w:lang w:val="en-CA"/>
              </w:rPr>
              <w:t xml:space="preserve"> </w:t>
            </w:r>
            <w:r w:rsidRPr="00F77BB1">
              <w:rPr>
                <w:b/>
                <w:bCs/>
                <w:lang w:val="en-CA"/>
              </w:rPr>
              <w:t>pm</w:t>
            </w:r>
          </w:p>
          <w:p w14:paraId="7F1B1691" w14:textId="52458B6C" w:rsidR="00504314" w:rsidRDefault="009A158F" w:rsidP="009A158F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 w:rsidRPr="009A158F">
              <w:rPr>
                <w:b/>
                <w:bCs/>
                <w:color w:val="FF0000"/>
                <w:sz w:val="22"/>
                <w:szCs w:val="22"/>
              </w:rPr>
              <w:t>Basic First Aid</w:t>
            </w:r>
          </w:p>
          <w:p w14:paraId="51029FC0" w14:textId="0B83C765" w:rsidR="00A1452B" w:rsidRDefault="00A1452B" w:rsidP="009A158F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>
              <w:rPr>
                <w:b/>
                <w:bCs/>
                <w:color w:val="FF0000"/>
                <w:sz w:val="22"/>
                <w:szCs w:val="22"/>
              </w:rPr>
              <w:t>Let’s talk</w:t>
            </w:r>
            <w:r w:rsidR="00B72082">
              <w:rPr>
                <w:b/>
                <w:bCs/>
                <w:color w:val="FF0000"/>
                <w:sz w:val="22"/>
                <w:szCs w:val="22"/>
              </w:rPr>
              <w:t>...</w:t>
            </w:r>
          </w:p>
          <w:p w14:paraId="098B3E1D" w14:textId="7B88B7A6" w:rsidR="00A1452B" w:rsidRPr="00BA5731" w:rsidRDefault="00A1452B" w:rsidP="009A158F">
            <w:pPr>
              <w:jc w:val="center"/>
              <w:rPr>
                <w:color w:val="FF0000"/>
                <w:sz w:val="22"/>
                <w:szCs w:val="22"/>
              </w:rPr>
            </w:pPr>
            <w:r w:rsidRPr="00BA5731">
              <w:rPr>
                <w:color w:val="FF0000"/>
                <w:sz w:val="22"/>
                <w:szCs w:val="22"/>
              </w:rPr>
              <w:t>What to do</w:t>
            </w:r>
            <w:r w:rsidR="00BA5731" w:rsidRPr="00BA5731">
              <w:rPr>
                <w:color w:val="FF0000"/>
                <w:sz w:val="22"/>
                <w:szCs w:val="22"/>
              </w:rPr>
              <w:t xml:space="preserve"> in the event of </w:t>
            </w:r>
            <w:r w:rsidR="00673CCD" w:rsidRPr="00BA5731">
              <w:rPr>
                <w:color w:val="FF0000"/>
                <w:sz w:val="22"/>
                <w:szCs w:val="22"/>
              </w:rPr>
              <w:t>..</w:t>
            </w:r>
            <w:r w:rsidR="00B72082" w:rsidRPr="00BA5731">
              <w:rPr>
                <w:color w:val="FF0000"/>
                <w:sz w:val="22"/>
                <w:szCs w:val="22"/>
              </w:rPr>
              <w:t>..</w:t>
            </w:r>
          </w:p>
          <w:p w14:paraId="4D3DB1D6" w14:textId="1CB12ECB" w:rsidR="00504314" w:rsidRPr="0052695A" w:rsidRDefault="00673CCD" w:rsidP="00504314">
            <w:pPr>
              <w:rPr>
                <w:color w:val="000000" w:themeColor="text1"/>
              </w:rPr>
            </w:pPr>
            <w:r>
              <w:rPr>
                <w:i/>
                <w:iCs/>
                <w:noProof/>
                <w:color w:val="009DD9" w:themeColor="accent2"/>
              </w:rPr>
              <w:drawing>
                <wp:anchor distT="0" distB="0" distL="114300" distR="114300" simplePos="0" relativeHeight="251733014" behindDoc="1" locked="0" layoutInCell="1" allowOverlap="1" wp14:anchorId="39F3D93F" wp14:editId="3644F825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274320</wp:posOffset>
                  </wp:positionV>
                  <wp:extent cx="1369060" cy="1002030"/>
                  <wp:effectExtent l="0" t="0" r="2540" b="1270"/>
                  <wp:wrapTight wrapText="bothSides">
                    <wp:wrapPolygon edited="0">
                      <wp:start x="0" y="0"/>
                      <wp:lineTo x="0" y="21354"/>
                      <wp:lineTo x="21440" y="21354"/>
                      <wp:lineTo x="21440" y="0"/>
                      <wp:lineTo x="0" y="0"/>
                    </wp:wrapPolygon>
                  </wp:wrapTight>
                  <wp:docPr id="28" name="Picture 28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 picture containing diagram&#10;&#10;Description automatically generated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060" cy="100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4314" w:rsidRPr="0052695A">
              <w:rPr>
                <w:color w:val="000000" w:themeColor="text1"/>
              </w:rPr>
              <w:t>(</w:t>
            </w:r>
            <w:r w:rsidR="005962DB">
              <w:rPr>
                <w:color w:val="000000" w:themeColor="text1"/>
              </w:rPr>
              <w:t>Diane</w:t>
            </w:r>
            <w:r w:rsidR="00504314" w:rsidRPr="0052695A">
              <w:rPr>
                <w:color w:val="000000" w:themeColor="text1"/>
              </w:rPr>
              <w:t>)</w:t>
            </w:r>
          </w:p>
          <w:p w14:paraId="52DC2DA4" w14:textId="64540415" w:rsidR="00504314" w:rsidRDefault="00504314" w:rsidP="00504314">
            <w:pPr>
              <w:rPr>
                <w:i/>
                <w:iCs/>
                <w:color w:val="009DD9" w:themeColor="accent2"/>
              </w:rPr>
            </w:pPr>
          </w:p>
          <w:p w14:paraId="3C1B0FFE" w14:textId="79F3E550" w:rsidR="006D46FB" w:rsidRDefault="006D46FB" w:rsidP="003D5A88">
            <w:pPr>
              <w:rPr>
                <w:lang w:val="en-CA"/>
              </w:rPr>
            </w:pPr>
          </w:p>
          <w:p w14:paraId="66CEFC84" w14:textId="3649C217" w:rsidR="006D46FB" w:rsidRDefault="006D46FB" w:rsidP="003D5A88">
            <w:pPr>
              <w:rPr>
                <w:lang w:val="en-CA"/>
              </w:rPr>
            </w:pPr>
          </w:p>
          <w:p w14:paraId="5EA8E64F" w14:textId="79D9A018" w:rsidR="006D46FB" w:rsidRDefault="006D46FB" w:rsidP="003D5A88">
            <w:pPr>
              <w:rPr>
                <w:lang w:val="en-CA"/>
              </w:rPr>
            </w:pPr>
          </w:p>
          <w:p w14:paraId="3BCC43FF" w14:textId="265953B2" w:rsidR="006D46FB" w:rsidRDefault="006D46FB" w:rsidP="003D5A88">
            <w:pPr>
              <w:rPr>
                <w:lang w:val="en-CA"/>
              </w:rPr>
            </w:pPr>
          </w:p>
          <w:p w14:paraId="4BECA722" w14:textId="50D4AA87" w:rsidR="006D46FB" w:rsidRDefault="006D46FB" w:rsidP="003D5A88">
            <w:pPr>
              <w:rPr>
                <w:lang w:val="en-CA"/>
              </w:rPr>
            </w:pPr>
          </w:p>
          <w:p w14:paraId="099EDB75" w14:textId="2E55C5E3" w:rsidR="006D46FB" w:rsidRDefault="006D46FB" w:rsidP="003D5A88">
            <w:pPr>
              <w:rPr>
                <w:lang w:val="en-CA"/>
              </w:rPr>
            </w:pPr>
          </w:p>
          <w:p w14:paraId="2B9559A7" w14:textId="1B9D1A63" w:rsidR="006D46FB" w:rsidRDefault="006D46FB" w:rsidP="003D5A88">
            <w:pPr>
              <w:rPr>
                <w:lang w:val="en-CA"/>
              </w:rPr>
            </w:pPr>
          </w:p>
          <w:p w14:paraId="7509FCB6" w14:textId="77777777" w:rsidR="006D46FB" w:rsidRPr="003111AE" w:rsidRDefault="006D46FB" w:rsidP="003D5A88">
            <w:pPr>
              <w:rPr>
                <w:lang w:val="en-CA"/>
              </w:rPr>
            </w:pPr>
          </w:p>
          <w:p w14:paraId="1FE843CD" w14:textId="276C5EA9" w:rsidR="009B6699" w:rsidRPr="009B6699" w:rsidRDefault="009B6699" w:rsidP="009B6699"/>
          <w:p w14:paraId="43DC9994" w14:textId="00FCA573" w:rsidR="006D46FB" w:rsidRDefault="006D46FB" w:rsidP="009B6699"/>
          <w:p w14:paraId="21B0840A" w14:textId="77777777" w:rsidR="00932113" w:rsidRDefault="00932113" w:rsidP="009B6699"/>
          <w:p w14:paraId="1263662C" w14:textId="012F96F9" w:rsidR="006D46FB" w:rsidRDefault="006D46FB" w:rsidP="009B6699"/>
          <w:p w14:paraId="43F031C8" w14:textId="148AA243" w:rsidR="006D46FB" w:rsidRDefault="006D46FB" w:rsidP="009B6699"/>
          <w:p w14:paraId="5C5FD1FA" w14:textId="77777777" w:rsidR="007E5C7E" w:rsidRDefault="007E5C7E" w:rsidP="009B6699"/>
          <w:p w14:paraId="0E2ACD7F" w14:textId="60F735DE" w:rsidR="006D46FB" w:rsidRDefault="006D46FB" w:rsidP="009B6699"/>
          <w:p w14:paraId="06DA80F2" w14:textId="77777777" w:rsidR="00A11F4E" w:rsidRDefault="00A11F4E" w:rsidP="009B6699"/>
          <w:p w14:paraId="04232D08" w14:textId="77777777" w:rsidR="00CD0C1C" w:rsidRDefault="00CD0C1C" w:rsidP="009B6699"/>
          <w:p w14:paraId="3B32CFDC" w14:textId="47EF8D60" w:rsidR="001368B5" w:rsidRPr="00B25040" w:rsidRDefault="001368B5" w:rsidP="00BE177F">
            <w:pPr>
              <w:rPr>
                <w:b/>
                <w:bCs/>
              </w:rPr>
            </w:pPr>
          </w:p>
        </w:tc>
        <w:tc>
          <w:tcPr>
            <w:tcW w:w="2694" w:type="dxa"/>
          </w:tcPr>
          <w:p w14:paraId="01A512A0" w14:textId="20428831" w:rsidR="00BB4C77" w:rsidRPr="00F77BB1" w:rsidRDefault="00BB4C77" w:rsidP="00BB4C77">
            <w:pPr>
              <w:rPr>
                <w:b/>
              </w:rPr>
            </w:pPr>
            <w:r w:rsidRPr="00F77BB1">
              <w:rPr>
                <w:b/>
              </w:rPr>
              <w:t>1</w:t>
            </w:r>
            <w:r w:rsidR="00646807">
              <w:rPr>
                <w:b/>
              </w:rPr>
              <w:t xml:space="preserve"> </w:t>
            </w:r>
            <w:r w:rsidRPr="00F77BB1">
              <w:rPr>
                <w:b/>
              </w:rPr>
              <w:t>pm</w:t>
            </w:r>
          </w:p>
          <w:p w14:paraId="34C841A4" w14:textId="77777777" w:rsidR="00BB4C77" w:rsidRPr="00837563" w:rsidRDefault="00BB4C77" w:rsidP="00BB4C77">
            <w:pPr>
              <w:rPr>
                <w:bCs/>
              </w:rPr>
            </w:pPr>
            <w:r w:rsidRPr="0004119D">
              <w:rPr>
                <w:b/>
                <w:sz w:val="22"/>
                <w:szCs w:val="22"/>
              </w:rPr>
              <w:t xml:space="preserve">Virtual CHAT </w:t>
            </w:r>
            <w:r w:rsidRPr="0004119D">
              <w:rPr>
                <w:bCs/>
                <w:sz w:val="22"/>
                <w:szCs w:val="22"/>
              </w:rPr>
              <w:t>–</w:t>
            </w:r>
            <w:r w:rsidRPr="00837563">
              <w:rPr>
                <w:bCs/>
              </w:rPr>
              <w:t xml:space="preserve"> come and </w:t>
            </w:r>
          </w:p>
          <w:p w14:paraId="018B0F4B" w14:textId="77777777" w:rsidR="00BB4C77" w:rsidRDefault="00BB4C77" w:rsidP="00BB4C77">
            <w:pPr>
              <w:rPr>
                <w:bCs/>
              </w:rPr>
            </w:pPr>
            <w:r w:rsidRPr="00837563">
              <w:rPr>
                <w:bCs/>
              </w:rPr>
              <w:t>Say ‘Hi” to your friends</w:t>
            </w:r>
            <w:r>
              <w:rPr>
                <w:bCs/>
              </w:rPr>
              <w:t>, what have you been up too?</w:t>
            </w:r>
          </w:p>
          <w:p w14:paraId="1480B9E6" w14:textId="7323F36B" w:rsidR="00F6352A" w:rsidRPr="003515F4" w:rsidRDefault="00BB4C77" w:rsidP="00BB4C77">
            <w:pPr>
              <w:rPr>
                <w:b/>
              </w:rPr>
            </w:pPr>
            <w:r>
              <w:rPr>
                <w:bCs/>
              </w:rPr>
              <w:t>(Zelia)</w:t>
            </w:r>
            <w:r w:rsidRPr="00F61DF9">
              <w:rPr>
                <w:noProof/>
                <w:color w:val="FF0000"/>
              </w:rPr>
              <w:drawing>
                <wp:anchor distT="0" distB="0" distL="114300" distR="114300" simplePos="0" relativeHeight="251679766" behindDoc="1" locked="0" layoutInCell="1" allowOverlap="1" wp14:anchorId="49BADF50" wp14:editId="2115CC57">
                  <wp:simplePos x="0" y="0"/>
                  <wp:positionH relativeFrom="column">
                    <wp:posOffset>161290</wp:posOffset>
                  </wp:positionH>
                  <wp:positionV relativeFrom="page">
                    <wp:posOffset>906145</wp:posOffset>
                  </wp:positionV>
                  <wp:extent cx="1188085" cy="1000760"/>
                  <wp:effectExtent l="0" t="0" r="5715" b="2540"/>
                  <wp:wrapTight wrapText="bothSides">
                    <wp:wrapPolygon edited="0">
                      <wp:start x="0" y="0"/>
                      <wp:lineTo x="0" y="21381"/>
                      <wp:lineTo x="21473" y="21381"/>
                      <wp:lineTo x="21473" y="0"/>
                      <wp:lineTo x="0" y="0"/>
                    </wp:wrapPolygon>
                  </wp:wrapTight>
                  <wp:docPr id="35" name="Picture 35" descr="/var/folders/wv/s793hnkd58q4wnj9bpgy0h840000gn/T/com.microsoft.Word/Content.MSO/EF4DCB2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/var/folders/wv/s793hnkd58q4wnj9bpgy0h840000gn/T/com.microsoft.Word/Content.MSO/EF4DCB2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8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78B709" w14:textId="4A054AAB" w:rsidR="00FD6005" w:rsidRPr="00797EE5" w:rsidRDefault="003C2A9A" w:rsidP="006555E9">
            <w:pPr>
              <w:rPr>
                <w:b/>
                <w:bCs/>
                <w:color w:val="0F6FC6" w:themeColor="accent1"/>
              </w:rPr>
            </w:pPr>
            <w:r w:rsidRPr="0033690D">
              <w:rPr>
                <w:b/>
                <w:bCs/>
                <w:color w:val="0F6FC6" w:themeColor="accent1"/>
              </w:rPr>
              <w:t xml:space="preserve">       </w:t>
            </w:r>
          </w:p>
          <w:p w14:paraId="16071E32" w14:textId="77777777" w:rsidR="00935886" w:rsidRDefault="00935886" w:rsidP="00BB4C77">
            <w:pPr>
              <w:rPr>
                <w:color w:val="FF0000"/>
                <w:sz w:val="28"/>
                <w:szCs w:val="28"/>
              </w:rPr>
            </w:pPr>
          </w:p>
          <w:p w14:paraId="72AA35D3" w14:textId="06DFD897" w:rsidR="00087412" w:rsidRDefault="00087412" w:rsidP="00BC6E74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5484D2ED" w14:textId="01A3BFF6" w:rsidR="00087412" w:rsidRDefault="00087412" w:rsidP="00BC6E74">
            <w:pPr>
              <w:jc w:val="center"/>
              <w:rPr>
                <w:b/>
                <w:bCs/>
                <w:color w:val="00B050"/>
                <w:sz w:val="24"/>
                <w:szCs w:val="24"/>
                <w:u w:val="single"/>
              </w:rPr>
            </w:pPr>
            <w:r w:rsidRPr="00C55675">
              <w:rPr>
                <w:b/>
                <w:bCs/>
                <w:color w:val="00B050"/>
                <w:sz w:val="24"/>
                <w:szCs w:val="24"/>
                <w:u w:val="single"/>
              </w:rPr>
              <w:t>S</w:t>
            </w:r>
            <w:r w:rsidR="00C55675" w:rsidRPr="00C55675">
              <w:rPr>
                <w:b/>
                <w:bCs/>
                <w:color w:val="00B050"/>
                <w:sz w:val="24"/>
                <w:szCs w:val="24"/>
                <w:u w:val="single"/>
              </w:rPr>
              <w:t>pring Jokes</w:t>
            </w:r>
          </w:p>
          <w:p w14:paraId="0207E3D0" w14:textId="146908D4" w:rsidR="00C55675" w:rsidRPr="00C55675" w:rsidRDefault="00C55675" w:rsidP="00C55675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C55675">
              <w:rPr>
                <w:b/>
                <w:bCs/>
                <w:color w:val="000000" w:themeColor="text1"/>
                <w:sz w:val="22"/>
                <w:szCs w:val="22"/>
              </w:rPr>
              <w:t>Q. When do astronauts eat?</w:t>
            </w:r>
          </w:p>
          <w:p w14:paraId="1C8463B7" w14:textId="4199963B" w:rsidR="00C55675" w:rsidRDefault="00C55675" w:rsidP="00C55675">
            <w:pPr>
              <w:rPr>
                <w:b/>
                <w:bCs/>
                <w:color w:val="54A738" w:themeColor="accent5" w:themeShade="BF"/>
                <w:sz w:val="22"/>
                <w:szCs w:val="22"/>
              </w:rPr>
            </w:pPr>
            <w:r w:rsidRPr="00BA5731">
              <w:rPr>
                <w:b/>
                <w:bCs/>
                <w:color w:val="000000" w:themeColor="text1"/>
                <w:sz w:val="22"/>
                <w:szCs w:val="22"/>
              </w:rPr>
              <w:t xml:space="preserve">A. </w:t>
            </w:r>
            <w:r w:rsidRPr="00C55675">
              <w:rPr>
                <w:b/>
                <w:bCs/>
                <w:color w:val="54A738" w:themeColor="accent5" w:themeShade="BF"/>
                <w:sz w:val="22"/>
                <w:szCs w:val="22"/>
              </w:rPr>
              <w:t>At ‘launch’ time!</w:t>
            </w:r>
            <w:r>
              <w:rPr>
                <w:b/>
                <w:bCs/>
                <w:color w:val="54A738" w:themeColor="accent5" w:themeShade="BF"/>
                <w:sz w:val="22"/>
                <w:szCs w:val="22"/>
              </w:rPr>
              <w:t xml:space="preserve"> </w:t>
            </w:r>
          </w:p>
          <w:p w14:paraId="3C25386A" w14:textId="0E7EE6E4" w:rsidR="00C55675" w:rsidRDefault="00C55675" w:rsidP="00C55675">
            <w:pPr>
              <w:jc w:val="center"/>
              <w:rPr>
                <w:b/>
                <w:bCs/>
                <w:color w:val="54A738" w:themeColor="accent5" w:themeShade="BF"/>
                <w:sz w:val="22"/>
                <w:szCs w:val="22"/>
              </w:rPr>
            </w:pPr>
            <w:r>
              <w:rPr>
                <w:b/>
                <w:bCs/>
                <w:color w:val="54A738" w:themeColor="accent5" w:themeShade="BF"/>
                <w:sz w:val="22"/>
                <w:szCs w:val="22"/>
              </w:rPr>
              <w:t xml:space="preserve">Ha </w:t>
            </w:r>
            <w:proofErr w:type="spellStart"/>
            <w:r>
              <w:rPr>
                <w:b/>
                <w:bCs/>
                <w:color w:val="54A738" w:themeColor="accent5" w:themeShade="BF"/>
                <w:sz w:val="22"/>
                <w:szCs w:val="22"/>
              </w:rPr>
              <w:t>ha</w:t>
            </w:r>
            <w:proofErr w:type="spellEnd"/>
            <w:r>
              <w:rPr>
                <w:b/>
                <w:bCs/>
                <w:color w:val="54A738" w:themeColor="accent5" w:themeShade="BF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color w:val="54A738" w:themeColor="accent5" w:themeShade="BF"/>
                <w:sz w:val="22"/>
                <w:szCs w:val="22"/>
              </w:rPr>
              <w:t>ha</w:t>
            </w:r>
            <w:proofErr w:type="spellEnd"/>
            <w:r w:rsidR="00B30C78">
              <w:rPr>
                <w:b/>
                <w:bCs/>
                <w:color w:val="54A738" w:themeColor="accent5" w:themeShade="BF"/>
                <w:sz w:val="22"/>
                <w:szCs w:val="22"/>
              </w:rPr>
              <w:t>!</w:t>
            </w:r>
          </w:p>
          <w:p w14:paraId="356C7778" w14:textId="77777777" w:rsidR="00B30C78" w:rsidRDefault="00B30C78" w:rsidP="00C55675">
            <w:pPr>
              <w:jc w:val="center"/>
              <w:rPr>
                <w:b/>
                <w:bCs/>
                <w:color w:val="54A738" w:themeColor="accent5" w:themeShade="BF"/>
                <w:sz w:val="22"/>
                <w:szCs w:val="22"/>
              </w:rPr>
            </w:pPr>
          </w:p>
          <w:p w14:paraId="6F7C0F96" w14:textId="5C37DF7C" w:rsidR="00C55675" w:rsidRPr="00B30C78" w:rsidRDefault="00B30C78" w:rsidP="00C55675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B30C78">
              <w:rPr>
                <w:b/>
                <w:bCs/>
                <w:color w:val="000000" w:themeColor="text1"/>
                <w:sz w:val="22"/>
                <w:szCs w:val="22"/>
              </w:rPr>
              <w:t>Q. What did the paper say to the pencil?</w:t>
            </w:r>
          </w:p>
          <w:p w14:paraId="66858179" w14:textId="480E6ED8" w:rsidR="00B30C78" w:rsidRDefault="00B30C78" w:rsidP="00C55675">
            <w:pPr>
              <w:rPr>
                <w:b/>
                <w:bCs/>
                <w:color w:val="54A738" w:themeColor="accent5" w:themeShade="BF"/>
                <w:sz w:val="22"/>
                <w:szCs w:val="22"/>
              </w:rPr>
            </w:pPr>
            <w:r w:rsidRPr="00BA5731">
              <w:rPr>
                <w:b/>
                <w:bCs/>
                <w:color w:val="000000" w:themeColor="text1"/>
                <w:sz w:val="22"/>
                <w:szCs w:val="22"/>
              </w:rPr>
              <w:t xml:space="preserve">A. </w:t>
            </w:r>
            <w:r>
              <w:rPr>
                <w:b/>
                <w:bCs/>
                <w:color w:val="54A738" w:themeColor="accent5" w:themeShade="BF"/>
                <w:sz w:val="22"/>
                <w:szCs w:val="22"/>
              </w:rPr>
              <w:t>You have a good point!</w:t>
            </w:r>
          </w:p>
          <w:p w14:paraId="6CBF1D72" w14:textId="7AD99B77" w:rsidR="00797EE5" w:rsidRDefault="00797EE5" w:rsidP="00C55675">
            <w:pPr>
              <w:rPr>
                <w:b/>
                <w:bCs/>
                <w:color w:val="54A738" w:themeColor="accent5" w:themeShade="BF"/>
                <w:sz w:val="22"/>
                <w:szCs w:val="22"/>
              </w:rPr>
            </w:pPr>
          </w:p>
          <w:p w14:paraId="092E2A95" w14:textId="74760D14" w:rsidR="00797EE5" w:rsidRPr="00797EE5" w:rsidRDefault="00797EE5" w:rsidP="00C55675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97EE5">
              <w:rPr>
                <w:b/>
                <w:bCs/>
                <w:color w:val="000000" w:themeColor="text1"/>
                <w:sz w:val="22"/>
                <w:szCs w:val="22"/>
              </w:rPr>
              <w:t>Q. Why do ‘pancakes’ always win at baseball?</w:t>
            </w:r>
          </w:p>
          <w:p w14:paraId="6FE0B8B1" w14:textId="1F260562" w:rsidR="00797EE5" w:rsidRDefault="00797EE5" w:rsidP="00C55675">
            <w:pPr>
              <w:rPr>
                <w:b/>
                <w:bCs/>
                <w:color w:val="54A738" w:themeColor="accent5" w:themeShade="BF"/>
                <w:sz w:val="22"/>
                <w:szCs w:val="22"/>
              </w:rPr>
            </w:pPr>
            <w:r w:rsidRPr="00BA5731">
              <w:rPr>
                <w:b/>
                <w:bCs/>
                <w:color w:val="000000" w:themeColor="text1"/>
                <w:sz w:val="22"/>
                <w:szCs w:val="22"/>
              </w:rPr>
              <w:t xml:space="preserve">A. </w:t>
            </w:r>
            <w:r>
              <w:rPr>
                <w:b/>
                <w:bCs/>
                <w:color w:val="54A738" w:themeColor="accent5" w:themeShade="BF"/>
                <w:sz w:val="22"/>
                <w:szCs w:val="22"/>
              </w:rPr>
              <w:t>Because they have the best ‘batter’!!!</w:t>
            </w:r>
          </w:p>
          <w:p w14:paraId="10A95400" w14:textId="77777777" w:rsidR="00797EE5" w:rsidRDefault="00797EE5" w:rsidP="00C55675">
            <w:pPr>
              <w:rPr>
                <w:b/>
                <w:bCs/>
                <w:color w:val="54A738" w:themeColor="accent5" w:themeShade="BF"/>
                <w:sz w:val="22"/>
                <w:szCs w:val="22"/>
              </w:rPr>
            </w:pPr>
          </w:p>
          <w:p w14:paraId="5718CDD3" w14:textId="1096CC6D" w:rsidR="00B30C78" w:rsidRPr="00BA5731" w:rsidRDefault="00BA5731" w:rsidP="00B30C78">
            <w:pPr>
              <w:jc w:val="center"/>
              <w:rPr>
                <w:b/>
                <w:bCs/>
                <w:color w:val="7030A0"/>
                <w:sz w:val="22"/>
                <w:szCs w:val="22"/>
              </w:rPr>
            </w:pPr>
            <w:r>
              <w:rPr>
                <w:b/>
                <w:bCs/>
                <w:color w:val="7030A0"/>
                <w:sz w:val="22"/>
                <w:szCs w:val="22"/>
              </w:rPr>
              <w:t xml:space="preserve">Ha... ha.... ha.... </w:t>
            </w:r>
            <w:r w:rsidR="00B30C78" w:rsidRPr="00BA5731">
              <w:rPr>
                <w:b/>
                <w:bCs/>
                <w:color w:val="7030A0"/>
                <w:sz w:val="22"/>
                <w:szCs w:val="22"/>
              </w:rPr>
              <w:t>Funny!</w:t>
            </w:r>
          </w:p>
          <w:p w14:paraId="013C4EB2" w14:textId="77777777" w:rsidR="00C55675" w:rsidRDefault="00C55675" w:rsidP="00BC6E74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5E735B36" w14:textId="59A89A5A" w:rsidR="00B15315" w:rsidRDefault="00AD2332" w:rsidP="00AD2332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FD6005">
              <w:rPr>
                <w:b/>
                <w:bCs/>
                <w:color w:val="FF0000"/>
                <w:sz w:val="32"/>
                <w:szCs w:val="32"/>
              </w:rPr>
              <w:t>Have a great weekend!</w:t>
            </w:r>
          </w:p>
          <w:p w14:paraId="07866C81" w14:textId="2486B250" w:rsidR="00B15315" w:rsidRPr="00FD6005" w:rsidRDefault="00B15315" w:rsidP="00BC6E74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</w:tc>
      </w:tr>
    </w:tbl>
    <w:p w14:paraId="70E5F2C4" w14:textId="77777777" w:rsidR="006075A4" w:rsidRPr="006075A4" w:rsidRDefault="006075A4" w:rsidP="006075A4">
      <w:pPr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Please be advised: </w:t>
      </w:r>
      <w:r w:rsidRPr="003D1EEE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Pictures and/or Video recordings may occur during Zoom sessions. If this is a concern for you, please deactivate your camera (so the screen is black) or move outside the camera range.</w:t>
      </w:r>
    </w:p>
    <w:p w14:paraId="409F4523" w14:textId="77777777" w:rsidR="007512D6" w:rsidRPr="00877B55" w:rsidRDefault="004A4475" w:rsidP="004A4475">
      <w:pPr>
        <w:jc w:val="center"/>
        <w:rPr>
          <w:rFonts w:ascii="Arial" w:hAnsi="Arial" w:cs="Arial"/>
          <w:b/>
          <w:color w:val="000000" w:themeColor="text1"/>
          <w:sz w:val="24"/>
          <w:szCs w:val="24"/>
          <w:lang w:val="en-CA"/>
        </w:rPr>
      </w:pPr>
      <w:r w:rsidRPr="004A4475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The DO’S and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4A4475">
        <w:rPr>
          <w:rFonts w:ascii="Arial" w:hAnsi="Arial" w:cs="Arial"/>
          <w:b/>
          <w:color w:val="000000" w:themeColor="text1"/>
          <w:sz w:val="24"/>
          <w:szCs w:val="24"/>
        </w:rPr>
        <w:t>DON’TS of ZOOM</w:t>
      </w:r>
      <w:r w:rsidR="007512D6" w:rsidRPr="00877B55">
        <w:rPr>
          <w:rFonts w:ascii="Arial" w:hAnsi="Arial" w:cs="Arial"/>
          <w:b/>
          <w:color w:val="000000" w:themeColor="text1"/>
          <w:sz w:val="24"/>
          <w:szCs w:val="24"/>
          <w:lang w:val="en-CA"/>
        </w:rPr>
        <w:t xml:space="preserve"> </w:t>
      </w:r>
      <w:r w:rsidR="00FA771E">
        <w:rPr>
          <w:rFonts w:ascii="Arial" w:hAnsi="Arial" w:cs="Arial"/>
          <w:b/>
          <w:color w:val="000000" w:themeColor="text1"/>
          <w:sz w:val="24"/>
          <w:szCs w:val="24"/>
          <w:lang w:val="en-CA"/>
        </w:rPr>
        <w:t>Group Activities</w:t>
      </w:r>
    </w:p>
    <w:p w14:paraId="392C13FA" w14:textId="77777777" w:rsidR="00877B55" w:rsidRPr="00877B55" w:rsidRDefault="00877B55" w:rsidP="00877B55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877B55">
        <w:rPr>
          <w:rFonts w:ascii="Arial" w:hAnsi="Arial" w:cs="Arial"/>
          <w:b/>
          <w:color w:val="000000" w:themeColor="text1"/>
          <w:sz w:val="24"/>
          <w:szCs w:val="24"/>
        </w:rPr>
        <w:t>Charging your devices</w:t>
      </w:r>
    </w:p>
    <w:p w14:paraId="6B072380" w14:textId="77777777" w:rsidR="00B53C0E" w:rsidRPr="004A4475" w:rsidRDefault="00A62CF4" w:rsidP="004A4475">
      <w:pPr>
        <w:numPr>
          <w:ilvl w:val="0"/>
          <w:numId w:val="6"/>
        </w:numPr>
        <w:rPr>
          <w:rFonts w:ascii="Arial" w:hAnsi="Arial" w:cs="Arial"/>
          <w:color w:val="000000" w:themeColor="text1"/>
          <w:sz w:val="24"/>
          <w:szCs w:val="24"/>
          <w:lang w:val="en-CA"/>
        </w:rPr>
      </w:pPr>
      <w:r w:rsidRPr="00877B55">
        <w:rPr>
          <w:rFonts w:ascii="Arial" w:hAnsi="Arial" w:cs="Arial"/>
          <w:bCs/>
          <w:color w:val="000000" w:themeColor="text1"/>
          <w:sz w:val="24"/>
          <w:szCs w:val="24"/>
          <w:lang w:val="en-CA"/>
        </w:rPr>
        <w:t>Charge your device</w:t>
      </w:r>
      <w:r w:rsidRPr="00877B55">
        <w:rPr>
          <w:rFonts w:ascii="Arial" w:hAnsi="Arial" w:cs="Arial"/>
          <w:color w:val="000000" w:themeColor="text1"/>
          <w:sz w:val="24"/>
          <w:szCs w:val="24"/>
          <w:lang w:val="en-CA"/>
        </w:rPr>
        <w:t xml:space="preserve"> (phone, tablet, iPad, computer) as much as possible.</w:t>
      </w:r>
      <w:r w:rsidR="004A4475">
        <w:rPr>
          <w:rFonts w:ascii="Arial" w:hAnsi="Arial" w:cs="Arial"/>
          <w:color w:val="000000" w:themeColor="text1"/>
          <w:sz w:val="24"/>
          <w:szCs w:val="24"/>
          <w:lang w:val="en-CA"/>
        </w:rPr>
        <w:t xml:space="preserve"> </w:t>
      </w:r>
      <w:r w:rsidRPr="004A4475">
        <w:rPr>
          <w:rFonts w:ascii="Arial" w:hAnsi="Arial" w:cs="Arial"/>
          <w:color w:val="000000" w:themeColor="text1"/>
          <w:sz w:val="24"/>
          <w:szCs w:val="24"/>
          <w:lang w:val="en-CA"/>
        </w:rPr>
        <w:t>Video Chat takes a lot of battery power, you may want to keep a charger close while chatting.</w:t>
      </w:r>
    </w:p>
    <w:p w14:paraId="0BE9E2DC" w14:textId="77777777" w:rsidR="00B53C0E" w:rsidRPr="00877B55" w:rsidRDefault="00A62CF4" w:rsidP="00877B55">
      <w:pPr>
        <w:numPr>
          <w:ilvl w:val="0"/>
          <w:numId w:val="6"/>
        </w:numPr>
        <w:rPr>
          <w:rFonts w:ascii="Arial" w:hAnsi="Arial" w:cs="Arial"/>
          <w:color w:val="000000" w:themeColor="text1"/>
          <w:sz w:val="24"/>
          <w:szCs w:val="24"/>
          <w:lang w:val="en-CA"/>
        </w:rPr>
      </w:pPr>
      <w:r w:rsidRPr="00877B55">
        <w:rPr>
          <w:rFonts w:ascii="Arial" w:hAnsi="Arial" w:cs="Arial"/>
          <w:color w:val="000000" w:themeColor="text1"/>
          <w:sz w:val="24"/>
          <w:szCs w:val="24"/>
          <w:lang w:val="en-CA"/>
        </w:rPr>
        <w:t xml:space="preserve">When starting the group please say “Hi” to everyone when the group is starting, then please </w:t>
      </w:r>
      <w:r w:rsidRPr="00877B55">
        <w:rPr>
          <w:rFonts w:ascii="Arial" w:hAnsi="Arial" w:cs="Arial"/>
          <w:bCs/>
          <w:color w:val="000000" w:themeColor="text1"/>
          <w:sz w:val="24"/>
          <w:szCs w:val="24"/>
          <w:lang w:val="en-CA"/>
        </w:rPr>
        <w:t>mute yourself</w:t>
      </w:r>
      <w:r w:rsidRPr="00877B55">
        <w:rPr>
          <w:rFonts w:ascii="Arial" w:hAnsi="Arial" w:cs="Arial"/>
          <w:color w:val="000000" w:themeColor="text1"/>
          <w:sz w:val="24"/>
          <w:szCs w:val="24"/>
          <w:lang w:val="en-CA"/>
        </w:rPr>
        <w:t>. If you are late arriving – one of the facilitator</w:t>
      </w:r>
      <w:r w:rsidR="00BF4311">
        <w:rPr>
          <w:rFonts w:ascii="Arial" w:hAnsi="Arial" w:cs="Arial"/>
          <w:color w:val="000000" w:themeColor="text1"/>
          <w:sz w:val="24"/>
          <w:szCs w:val="24"/>
          <w:lang w:val="en-CA"/>
        </w:rPr>
        <w:t xml:space="preserve">s </w:t>
      </w:r>
      <w:r w:rsidRPr="00877B55">
        <w:rPr>
          <w:rFonts w:ascii="Arial" w:hAnsi="Arial" w:cs="Arial"/>
          <w:color w:val="000000" w:themeColor="text1"/>
          <w:sz w:val="24"/>
          <w:szCs w:val="24"/>
          <w:lang w:val="en-CA"/>
        </w:rPr>
        <w:t xml:space="preserve">will let you know when it’s a good time to say “Hi” to everyone.  </w:t>
      </w:r>
    </w:p>
    <w:p w14:paraId="26B0C10E" w14:textId="77777777" w:rsidR="00B53C0E" w:rsidRPr="00877B55" w:rsidRDefault="00A62CF4" w:rsidP="00877B55">
      <w:pPr>
        <w:numPr>
          <w:ilvl w:val="1"/>
          <w:numId w:val="6"/>
        </w:numPr>
        <w:rPr>
          <w:rFonts w:ascii="Arial" w:hAnsi="Arial" w:cs="Arial"/>
          <w:color w:val="000000" w:themeColor="text1"/>
          <w:sz w:val="24"/>
          <w:szCs w:val="24"/>
          <w:lang w:val="en-CA"/>
        </w:rPr>
      </w:pPr>
      <w:r w:rsidRPr="00877B55">
        <w:rPr>
          <w:rFonts w:ascii="Arial" w:hAnsi="Arial" w:cs="Arial"/>
          <w:color w:val="000000" w:themeColor="text1"/>
          <w:sz w:val="24"/>
          <w:szCs w:val="24"/>
          <w:lang w:val="en-CA"/>
        </w:rPr>
        <w:t xml:space="preserve">It’s very hard to hear when everyone is unmuted. </w:t>
      </w:r>
    </w:p>
    <w:p w14:paraId="65EAF33A" w14:textId="77777777" w:rsidR="00B53C0E" w:rsidRPr="00877B55" w:rsidRDefault="00A62CF4" w:rsidP="00877B55">
      <w:pPr>
        <w:numPr>
          <w:ilvl w:val="1"/>
          <w:numId w:val="6"/>
        </w:numPr>
        <w:rPr>
          <w:rFonts w:ascii="Arial" w:hAnsi="Arial" w:cs="Arial"/>
          <w:color w:val="000000" w:themeColor="text1"/>
          <w:sz w:val="24"/>
          <w:szCs w:val="24"/>
          <w:lang w:val="en-CA"/>
        </w:rPr>
      </w:pPr>
      <w:r w:rsidRPr="00877B55">
        <w:rPr>
          <w:rFonts w:ascii="Arial" w:hAnsi="Arial" w:cs="Arial"/>
          <w:color w:val="000000" w:themeColor="text1"/>
          <w:sz w:val="24"/>
          <w:szCs w:val="24"/>
          <w:lang w:val="en-CA"/>
        </w:rPr>
        <w:t>If you need help or have a question, please raise your hand this will let the host know.</w:t>
      </w:r>
    </w:p>
    <w:p w14:paraId="0181DA4E" w14:textId="77777777" w:rsidR="00B53C0E" w:rsidRPr="00877B55" w:rsidRDefault="00A62CF4" w:rsidP="00877B55">
      <w:pPr>
        <w:numPr>
          <w:ilvl w:val="0"/>
          <w:numId w:val="6"/>
        </w:numPr>
        <w:rPr>
          <w:rFonts w:ascii="Arial" w:hAnsi="Arial" w:cs="Arial"/>
          <w:color w:val="000000" w:themeColor="text1"/>
          <w:sz w:val="24"/>
          <w:szCs w:val="24"/>
          <w:lang w:val="en-CA"/>
        </w:rPr>
      </w:pPr>
      <w:r w:rsidRPr="00877B55">
        <w:rPr>
          <w:rFonts w:ascii="Arial" w:hAnsi="Arial" w:cs="Arial"/>
          <w:color w:val="000000" w:themeColor="text1"/>
          <w:sz w:val="24"/>
          <w:szCs w:val="24"/>
          <w:lang w:val="en-CA"/>
        </w:rPr>
        <w:t xml:space="preserve">If the host has </w:t>
      </w:r>
      <w:r w:rsidRPr="00877B55">
        <w:rPr>
          <w:rFonts w:ascii="Arial" w:hAnsi="Arial" w:cs="Arial"/>
          <w:bCs/>
          <w:color w:val="000000" w:themeColor="text1"/>
          <w:sz w:val="24"/>
          <w:szCs w:val="24"/>
          <w:lang w:val="en-CA"/>
        </w:rPr>
        <w:t>asked everyone to mute</w:t>
      </w:r>
      <w:r w:rsidRPr="00877B55">
        <w:rPr>
          <w:rFonts w:ascii="Arial" w:hAnsi="Arial" w:cs="Arial"/>
          <w:color w:val="000000" w:themeColor="text1"/>
          <w:sz w:val="24"/>
          <w:szCs w:val="24"/>
          <w:lang w:val="en-CA"/>
        </w:rPr>
        <w:t xml:space="preserve"> </w:t>
      </w:r>
      <w:r w:rsidRPr="00877B55">
        <w:rPr>
          <w:rFonts w:ascii="Arial" w:hAnsi="Arial" w:cs="Arial"/>
          <w:bCs/>
          <w:color w:val="000000" w:themeColor="text1"/>
          <w:sz w:val="24"/>
          <w:szCs w:val="24"/>
          <w:lang w:val="en-CA"/>
        </w:rPr>
        <w:t xml:space="preserve">or has muted you </w:t>
      </w:r>
      <w:r w:rsidRPr="00877B55">
        <w:rPr>
          <w:rFonts w:ascii="Arial" w:hAnsi="Arial" w:cs="Arial"/>
          <w:color w:val="000000" w:themeColor="text1"/>
          <w:sz w:val="24"/>
          <w:szCs w:val="24"/>
          <w:lang w:val="en-CA"/>
        </w:rPr>
        <w:t>please keep your mute on until asked to unmute as it gets very disruptive and loud to the zoom group.</w:t>
      </w:r>
    </w:p>
    <w:p w14:paraId="6DA09AD4" w14:textId="77777777" w:rsidR="00B53C0E" w:rsidRPr="00877B55" w:rsidRDefault="00A62CF4" w:rsidP="00877B55">
      <w:pPr>
        <w:numPr>
          <w:ilvl w:val="0"/>
          <w:numId w:val="6"/>
        </w:numPr>
        <w:rPr>
          <w:rFonts w:ascii="Arial" w:hAnsi="Arial" w:cs="Arial"/>
          <w:color w:val="000000" w:themeColor="text1"/>
          <w:sz w:val="24"/>
          <w:szCs w:val="24"/>
          <w:lang w:val="en-CA"/>
        </w:rPr>
      </w:pPr>
      <w:r w:rsidRPr="00877B55">
        <w:rPr>
          <w:rFonts w:ascii="Arial" w:hAnsi="Arial" w:cs="Arial"/>
          <w:color w:val="000000" w:themeColor="text1"/>
          <w:sz w:val="24"/>
          <w:szCs w:val="24"/>
          <w:lang w:val="en-CA"/>
        </w:rPr>
        <w:t xml:space="preserve">If there is a noise in your house </w:t>
      </w:r>
      <w:r w:rsidR="00F8578A" w:rsidRPr="00877B55">
        <w:rPr>
          <w:rFonts w:ascii="Arial" w:hAnsi="Arial" w:cs="Arial"/>
          <w:color w:val="000000" w:themeColor="text1"/>
          <w:sz w:val="24"/>
          <w:szCs w:val="24"/>
          <w:lang w:val="en-CA"/>
        </w:rPr>
        <w:t>i.e.,</w:t>
      </w:r>
      <w:r w:rsidRPr="00877B55">
        <w:rPr>
          <w:rFonts w:ascii="Arial" w:hAnsi="Arial" w:cs="Arial"/>
          <w:color w:val="000000" w:themeColor="text1"/>
          <w:sz w:val="24"/>
          <w:szCs w:val="24"/>
          <w:lang w:val="en-CA"/>
        </w:rPr>
        <w:t xml:space="preserve"> Dog barking, TV playing in the background, your parents talking on the phone…. </w:t>
      </w:r>
      <w:r w:rsidR="00BF4311">
        <w:rPr>
          <w:rFonts w:ascii="Arial" w:hAnsi="Arial" w:cs="Arial"/>
          <w:color w:val="000000" w:themeColor="text1"/>
          <w:sz w:val="24"/>
          <w:szCs w:val="24"/>
          <w:lang w:val="en-CA"/>
        </w:rPr>
        <w:t xml:space="preserve">           </w:t>
      </w:r>
      <w:r w:rsidRPr="00877B55">
        <w:rPr>
          <w:rFonts w:ascii="Arial" w:hAnsi="Arial" w:cs="Arial"/>
          <w:color w:val="000000" w:themeColor="text1"/>
          <w:sz w:val="24"/>
          <w:szCs w:val="24"/>
          <w:lang w:val="en-CA"/>
        </w:rPr>
        <w:t xml:space="preserve">Please mute yourself. </w:t>
      </w:r>
    </w:p>
    <w:p w14:paraId="4560B592" w14:textId="77777777" w:rsidR="00877B55" w:rsidRPr="00877B55" w:rsidRDefault="00877B55" w:rsidP="00877B55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877B55">
        <w:rPr>
          <w:rFonts w:ascii="Arial" w:hAnsi="Arial" w:cs="Arial"/>
          <w:b/>
          <w:color w:val="000000" w:themeColor="text1"/>
          <w:sz w:val="24"/>
          <w:szCs w:val="24"/>
        </w:rPr>
        <w:t>Volume</w:t>
      </w:r>
    </w:p>
    <w:p w14:paraId="2A227F7A" w14:textId="77777777" w:rsidR="00B53C0E" w:rsidRPr="004A4475" w:rsidRDefault="00A62CF4" w:rsidP="004A4475">
      <w:pPr>
        <w:numPr>
          <w:ilvl w:val="0"/>
          <w:numId w:val="8"/>
        </w:numPr>
        <w:rPr>
          <w:rFonts w:ascii="Arial" w:hAnsi="Arial" w:cs="Arial"/>
          <w:color w:val="000000" w:themeColor="text1"/>
          <w:sz w:val="24"/>
          <w:szCs w:val="24"/>
          <w:lang w:val="en-CA"/>
        </w:rPr>
      </w:pPr>
      <w:r w:rsidRPr="00877B55">
        <w:rPr>
          <w:rFonts w:ascii="Arial" w:hAnsi="Arial" w:cs="Arial"/>
          <w:color w:val="000000" w:themeColor="text1"/>
          <w:sz w:val="24"/>
          <w:szCs w:val="24"/>
          <w:lang w:val="en-CA"/>
        </w:rPr>
        <w:t xml:space="preserve">Ensure your volume is </w:t>
      </w:r>
      <w:r w:rsidRPr="00877B55">
        <w:rPr>
          <w:rFonts w:ascii="Arial" w:hAnsi="Arial" w:cs="Arial"/>
          <w:bCs/>
          <w:color w:val="000000" w:themeColor="text1"/>
          <w:sz w:val="24"/>
          <w:szCs w:val="24"/>
          <w:lang w:val="en-CA"/>
        </w:rPr>
        <w:t>on and up</w:t>
      </w:r>
      <w:r w:rsidR="004A4475">
        <w:rPr>
          <w:rFonts w:ascii="Arial" w:hAnsi="Arial" w:cs="Arial"/>
          <w:color w:val="000000" w:themeColor="text1"/>
          <w:sz w:val="24"/>
          <w:szCs w:val="24"/>
          <w:lang w:val="en-CA"/>
        </w:rPr>
        <w:t xml:space="preserve">. </w:t>
      </w:r>
      <w:r w:rsidRPr="004A4475">
        <w:rPr>
          <w:rFonts w:ascii="Arial" w:hAnsi="Arial" w:cs="Arial"/>
          <w:color w:val="000000" w:themeColor="text1"/>
          <w:sz w:val="24"/>
          <w:szCs w:val="24"/>
          <w:lang w:val="en-CA"/>
        </w:rPr>
        <w:t>You will need to turn this on, as it is how you will be able to hear others.</w:t>
      </w:r>
    </w:p>
    <w:p w14:paraId="08813235" w14:textId="77777777" w:rsidR="00877B55" w:rsidRPr="00877B55" w:rsidRDefault="00877B55" w:rsidP="00877B55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877B55">
        <w:rPr>
          <w:rFonts w:ascii="Arial" w:hAnsi="Arial" w:cs="Arial"/>
          <w:b/>
          <w:color w:val="000000" w:themeColor="text1"/>
          <w:sz w:val="24"/>
          <w:szCs w:val="24"/>
        </w:rPr>
        <w:t>Camera</w:t>
      </w:r>
    </w:p>
    <w:p w14:paraId="5F6FC849" w14:textId="77777777" w:rsidR="00B53C0E" w:rsidRPr="004A4475" w:rsidRDefault="00A62CF4" w:rsidP="004A4475">
      <w:pPr>
        <w:numPr>
          <w:ilvl w:val="0"/>
          <w:numId w:val="9"/>
        </w:numPr>
        <w:rPr>
          <w:rFonts w:ascii="Arial" w:hAnsi="Arial" w:cs="Arial"/>
          <w:color w:val="000000" w:themeColor="text1"/>
          <w:sz w:val="24"/>
          <w:szCs w:val="24"/>
          <w:lang w:val="en-CA"/>
        </w:rPr>
      </w:pPr>
      <w:r w:rsidRPr="00877B55">
        <w:rPr>
          <w:rFonts w:ascii="Arial" w:hAnsi="Arial" w:cs="Arial"/>
          <w:color w:val="000000" w:themeColor="text1"/>
          <w:sz w:val="24"/>
          <w:szCs w:val="24"/>
          <w:lang w:val="en-CA"/>
        </w:rPr>
        <w:t xml:space="preserve">Ensure your </w:t>
      </w:r>
      <w:r w:rsidRPr="00877B55">
        <w:rPr>
          <w:rFonts w:ascii="Arial" w:hAnsi="Arial" w:cs="Arial"/>
          <w:bCs/>
          <w:color w:val="000000" w:themeColor="text1"/>
          <w:sz w:val="24"/>
          <w:szCs w:val="24"/>
          <w:lang w:val="en-CA"/>
        </w:rPr>
        <w:t>camera is on</w:t>
      </w:r>
      <w:r w:rsidR="004A4475">
        <w:rPr>
          <w:rFonts w:ascii="Arial" w:hAnsi="Arial" w:cs="Arial"/>
          <w:color w:val="000000" w:themeColor="text1"/>
          <w:sz w:val="24"/>
          <w:szCs w:val="24"/>
          <w:lang w:val="en-CA"/>
        </w:rPr>
        <w:t xml:space="preserve">. </w:t>
      </w:r>
      <w:r w:rsidRPr="004A4475">
        <w:rPr>
          <w:rFonts w:ascii="Arial" w:hAnsi="Arial" w:cs="Arial"/>
          <w:color w:val="000000" w:themeColor="text1"/>
          <w:sz w:val="24"/>
          <w:szCs w:val="24"/>
          <w:lang w:val="en-CA"/>
        </w:rPr>
        <w:t>You will need to turn it on, if you would like to be seen by others.</w:t>
      </w:r>
    </w:p>
    <w:p w14:paraId="5E6378BA" w14:textId="77777777" w:rsidR="00877B55" w:rsidRPr="004A4475" w:rsidRDefault="00A62CF4" w:rsidP="004A4475">
      <w:pPr>
        <w:numPr>
          <w:ilvl w:val="1"/>
          <w:numId w:val="9"/>
        </w:numPr>
        <w:rPr>
          <w:rFonts w:ascii="Arial" w:hAnsi="Arial" w:cs="Arial"/>
          <w:color w:val="000000" w:themeColor="text1"/>
          <w:sz w:val="24"/>
          <w:szCs w:val="24"/>
          <w:lang w:val="en-CA"/>
        </w:rPr>
      </w:pPr>
      <w:r w:rsidRPr="00877B55">
        <w:rPr>
          <w:rFonts w:ascii="Arial" w:hAnsi="Arial" w:cs="Arial"/>
          <w:color w:val="000000" w:themeColor="text1"/>
          <w:sz w:val="24"/>
          <w:szCs w:val="24"/>
          <w:lang w:val="en-CA"/>
        </w:rPr>
        <w:t>If you do not want to have your camera on that is ok if you are having a bad hair day or if you need to eat your lunch, it’s ok to have your camera turn off.</w:t>
      </w:r>
    </w:p>
    <w:p w14:paraId="291B5A1A" w14:textId="77777777" w:rsidR="00877B55" w:rsidRPr="00877B55" w:rsidRDefault="00877B55" w:rsidP="00877B55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877B55">
        <w:rPr>
          <w:rFonts w:ascii="Arial" w:hAnsi="Arial" w:cs="Arial"/>
          <w:b/>
          <w:color w:val="000000" w:themeColor="text1"/>
          <w:sz w:val="24"/>
          <w:szCs w:val="24"/>
        </w:rPr>
        <w:t>Being camera ready</w:t>
      </w:r>
      <w:r w:rsidR="004F6AAE">
        <w:rPr>
          <w:rFonts w:ascii="Arial" w:hAnsi="Arial" w:cs="Arial"/>
          <w:b/>
          <w:color w:val="000000" w:themeColor="text1"/>
          <w:sz w:val="24"/>
          <w:szCs w:val="24"/>
        </w:rPr>
        <w:t xml:space="preserve"> for the day / Up, dressed, and ready to go!</w:t>
      </w:r>
    </w:p>
    <w:p w14:paraId="195C6BD1" w14:textId="77777777" w:rsidR="00B53C0E" w:rsidRPr="00877B55" w:rsidRDefault="00A62CF4" w:rsidP="00877B55">
      <w:pPr>
        <w:numPr>
          <w:ilvl w:val="0"/>
          <w:numId w:val="10"/>
        </w:numPr>
        <w:rPr>
          <w:rFonts w:ascii="Arial" w:hAnsi="Arial" w:cs="Arial"/>
          <w:color w:val="000000" w:themeColor="text1"/>
          <w:sz w:val="24"/>
          <w:szCs w:val="24"/>
          <w:lang w:val="en-CA"/>
        </w:rPr>
      </w:pPr>
      <w:r w:rsidRPr="00877B55">
        <w:rPr>
          <w:rFonts w:ascii="Arial" w:hAnsi="Arial" w:cs="Arial"/>
          <w:color w:val="000000" w:themeColor="text1"/>
          <w:sz w:val="24"/>
          <w:szCs w:val="24"/>
          <w:lang w:val="en-CA"/>
        </w:rPr>
        <w:t xml:space="preserve">During a zoom call </w:t>
      </w:r>
      <w:r w:rsidR="00877B55" w:rsidRPr="00877B55">
        <w:rPr>
          <w:rFonts w:ascii="Arial" w:hAnsi="Arial" w:cs="Arial"/>
          <w:color w:val="000000" w:themeColor="text1"/>
          <w:sz w:val="24"/>
          <w:szCs w:val="24"/>
          <w:lang w:val="en-CA"/>
        </w:rPr>
        <w:t>it’s</w:t>
      </w:r>
      <w:r w:rsidRPr="00877B55">
        <w:rPr>
          <w:rFonts w:ascii="Arial" w:hAnsi="Arial" w:cs="Arial"/>
          <w:color w:val="000000" w:themeColor="text1"/>
          <w:sz w:val="24"/>
          <w:szCs w:val="24"/>
          <w:lang w:val="en-CA"/>
        </w:rPr>
        <w:t xml:space="preserve"> important that we are </w:t>
      </w:r>
      <w:r w:rsidRPr="00877B55">
        <w:rPr>
          <w:rFonts w:ascii="Arial" w:hAnsi="Arial" w:cs="Arial"/>
          <w:bCs/>
          <w:color w:val="000000" w:themeColor="text1"/>
          <w:sz w:val="24"/>
          <w:szCs w:val="24"/>
          <w:lang w:val="en-CA"/>
        </w:rPr>
        <w:t>up and dressed looking camera ready</w:t>
      </w:r>
      <w:r w:rsidRPr="00877B55">
        <w:rPr>
          <w:rFonts w:ascii="Arial" w:hAnsi="Arial" w:cs="Arial"/>
          <w:color w:val="000000" w:themeColor="text1"/>
          <w:sz w:val="24"/>
          <w:szCs w:val="24"/>
          <w:lang w:val="en-CA"/>
        </w:rPr>
        <w:t xml:space="preserve">, sitting up and ready to participate in the living room or kitchen or even outside if your WIFI goes that far. </w:t>
      </w:r>
    </w:p>
    <w:p w14:paraId="09A0F8A3" w14:textId="77777777" w:rsidR="004A4475" w:rsidRPr="004A4475" w:rsidRDefault="00A62CF4" w:rsidP="004A4475">
      <w:pPr>
        <w:numPr>
          <w:ilvl w:val="0"/>
          <w:numId w:val="10"/>
        </w:numPr>
        <w:rPr>
          <w:rFonts w:ascii="Arial" w:hAnsi="Arial" w:cs="Arial"/>
          <w:color w:val="000000" w:themeColor="text1"/>
          <w:sz w:val="24"/>
          <w:szCs w:val="24"/>
          <w:lang w:val="en-CA"/>
        </w:rPr>
      </w:pPr>
      <w:r w:rsidRPr="00877B55">
        <w:rPr>
          <w:rFonts w:ascii="Arial" w:hAnsi="Arial" w:cs="Arial"/>
          <w:color w:val="000000" w:themeColor="text1"/>
          <w:sz w:val="24"/>
          <w:szCs w:val="24"/>
          <w:lang w:val="en-CA"/>
        </w:rPr>
        <w:t xml:space="preserve">Sitting or </w:t>
      </w:r>
      <w:r w:rsidR="004670D2" w:rsidRPr="00877B55">
        <w:rPr>
          <w:rFonts w:ascii="Arial" w:hAnsi="Arial" w:cs="Arial"/>
          <w:color w:val="000000" w:themeColor="text1"/>
          <w:sz w:val="24"/>
          <w:szCs w:val="24"/>
          <w:lang w:val="en-CA"/>
        </w:rPr>
        <w:t>lying-in</w:t>
      </w:r>
      <w:r w:rsidRPr="00877B55">
        <w:rPr>
          <w:rFonts w:ascii="Arial" w:hAnsi="Arial" w:cs="Arial"/>
          <w:color w:val="000000" w:themeColor="text1"/>
          <w:sz w:val="24"/>
          <w:szCs w:val="24"/>
          <w:lang w:val="en-CA"/>
        </w:rPr>
        <w:t xml:space="preserve"> bed is not appropriate when on a video call as you are expected to present yourself as if you are in an in-person group (fully dressed and ready to go).</w:t>
      </w:r>
    </w:p>
    <w:p w14:paraId="7F6F322B" w14:textId="77777777" w:rsidR="00877B55" w:rsidRPr="00877B55" w:rsidRDefault="00877B55" w:rsidP="00877B55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877B55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Connecting with our friends</w:t>
      </w:r>
    </w:p>
    <w:p w14:paraId="67E49B39" w14:textId="77777777" w:rsidR="00B53C0E" w:rsidRPr="00877B55" w:rsidRDefault="00A62CF4" w:rsidP="00877B55">
      <w:pPr>
        <w:numPr>
          <w:ilvl w:val="0"/>
          <w:numId w:val="11"/>
        </w:numPr>
        <w:rPr>
          <w:rFonts w:ascii="Arial" w:hAnsi="Arial" w:cs="Arial"/>
          <w:color w:val="000000" w:themeColor="text1"/>
          <w:sz w:val="24"/>
          <w:szCs w:val="24"/>
          <w:lang w:val="en-CA"/>
        </w:rPr>
      </w:pPr>
      <w:r w:rsidRPr="00877B55">
        <w:rPr>
          <w:rFonts w:ascii="Arial" w:hAnsi="Arial" w:cs="Arial"/>
          <w:color w:val="000000" w:themeColor="text1"/>
          <w:sz w:val="24"/>
          <w:szCs w:val="24"/>
          <w:lang w:val="en-CA"/>
        </w:rPr>
        <w:t>If this is not enough time with your friends or if you want to have a personal conversation</w:t>
      </w:r>
      <w:r w:rsidR="00BF3ECE">
        <w:rPr>
          <w:rFonts w:ascii="Arial" w:hAnsi="Arial" w:cs="Arial"/>
          <w:color w:val="000000" w:themeColor="text1"/>
          <w:sz w:val="24"/>
          <w:szCs w:val="24"/>
          <w:lang w:val="en-CA"/>
        </w:rPr>
        <w:t xml:space="preserve"> </w:t>
      </w:r>
      <w:r w:rsidRPr="00877B55">
        <w:rPr>
          <w:rFonts w:ascii="Arial" w:hAnsi="Arial" w:cs="Arial"/>
          <w:color w:val="000000" w:themeColor="text1"/>
          <w:sz w:val="24"/>
          <w:szCs w:val="24"/>
          <w:lang w:val="en-CA"/>
        </w:rPr>
        <w:t>our zoom meetings are not the place.</w:t>
      </w:r>
    </w:p>
    <w:p w14:paraId="4823C06F" w14:textId="77777777" w:rsidR="00877B55" w:rsidRPr="00877B55" w:rsidRDefault="00A62CF4" w:rsidP="00877B55">
      <w:pPr>
        <w:numPr>
          <w:ilvl w:val="0"/>
          <w:numId w:val="11"/>
        </w:numPr>
        <w:rPr>
          <w:rFonts w:ascii="Arial" w:hAnsi="Arial" w:cs="Arial"/>
          <w:color w:val="000000" w:themeColor="text1"/>
          <w:sz w:val="24"/>
          <w:szCs w:val="24"/>
          <w:lang w:val="en-CA"/>
        </w:rPr>
      </w:pPr>
      <w:r w:rsidRPr="00877B55">
        <w:rPr>
          <w:rFonts w:ascii="Arial" w:hAnsi="Arial" w:cs="Arial"/>
          <w:color w:val="000000" w:themeColor="text1"/>
          <w:sz w:val="24"/>
          <w:szCs w:val="24"/>
          <w:lang w:val="en-CA"/>
        </w:rPr>
        <w:t>Please connect with your friends using phone, facetime, messenger, Skype, WhatsApp.</w:t>
      </w:r>
    </w:p>
    <w:p w14:paraId="1E9A3D4A" w14:textId="77777777" w:rsidR="00877B55" w:rsidRPr="00877B55" w:rsidRDefault="00877B55" w:rsidP="00877B55">
      <w:pPr>
        <w:rPr>
          <w:rFonts w:ascii="Arial" w:hAnsi="Arial" w:cs="Arial"/>
          <w:b/>
          <w:color w:val="000000" w:themeColor="text1"/>
          <w:sz w:val="24"/>
          <w:szCs w:val="24"/>
          <w:lang w:val="en-CA"/>
        </w:rPr>
      </w:pPr>
      <w:r w:rsidRPr="00877B55">
        <w:rPr>
          <w:rFonts w:ascii="Arial" w:hAnsi="Arial" w:cs="Arial"/>
          <w:b/>
          <w:color w:val="000000" w:themeColor="text1"/>
          <w:sz w:val="24"/>
          <w:szCs w:val="24"/>
          <w:lang w:val="en-CA"/>
        </w:rPr>
        <w:t>PRIVATE information: What is private?</w:t>
      </w:r>
    </w:p>
    <w:p w14:paraId="1E2E06FE" w14:textId="77777777" w:rsidR="00B53C0E" w:rsidRPr="00877B55" w:rsidRDefault="00A62CF4" w:rsidP="00877B55">
      <w:pPr>
        <w:numPr>
          <w:ilvl w:val="0"/>
          <w:numId w:val="12"/>
        </w:numPr>
        <w:rPr>
          <w:rFonts w:ascii="Arial" w:hAnsi="Arial" w:cs="Arial"/>
          <w:color w:val="000000" w:themeColor="text1"/>
          <w:sz w:val="24"/>
          <w:szCs w:val="24"/>
          <w:lang w:val="en-CA"/>
        </w:rPr>
      </w:pPr>
      <w:r w:rsidRPr="00877B55">
        <w:rPr>
          <w:rFonts w:ascii="Arial" w:hAnsi="Arial" w:cs="Arial"/>
          <w:color w:val="000000" w:themeColor="text1"/>
          <w:sz w:val="24"/>
          <w:szCs w:val="24"/>
          <w:lang w:val="en-CA"/>
        </w:rPr>
        <w:t xml:space="preserve">Giving your address and phone number out during a zoom meeting. </w:t>
      </w:r>
    </w:p>
    <w:p w14:paraId="66CF0035" w14:textId="77777777" w:rsidR="00B53C0E" w:rsidRDefault="00A62CF4" w:rsidP="00877B55">
      <w:pPr>
        <w:numPr>
          <w:ilvl w:val="0"/>
          <w:numId w:val="12"/>
        </w:numPr>
        <w:rPr>
          <w:rFonts w:ascii="Arial" w:hAnsi="Arial" w:cs="Arial"/>
          <w:color w:val="000000" w:themeColor="text1"/>
          <w:sz w:val="24"/>
          <w:szCs w:val="24"/>
          <w:lang w:val="en-CA"/>
        </w:rPr>
      </w:pPr>
      <w:r w:rsidRPr="00877B55">
        <w:rPr>
          <w:rFonts w:ascii="Arial" w:hAnsi="Arial" w:cs="Arial"/>
          <w:color w:val="000000" w:themeColor="text1"/>
          <w:sz w:val="24"/>
          <w:szCs w:val="24"/>
          <w:lang w:val="en-CA"/>
        </w:rPr>
        <w:t>Talking about Dating</w:t>
      </w:r>
      <w:r w:rsidR="00877B55" w:rsidRPr="00877B55">
        <w:rPr>
          <w:rFonts w:ascii="Arial" w:hAnsi="Arial" w:cs="Arial"/>
          <w:color w:val="000000" w:themeColor="text1"/>
          <w:sz w:val="24"/>
          <w:szCs w:val="24"/>
          <w:lang w:val="en-CA"/>
        </w:rPr>
        <w:t>.</w:t>
      </w:r>
    </w:p>
    <w:p w14:paraId="2E47EB77" w14:textId="77777777" w:rsidR="00877B55" w:rsidRPr="00877B55" w:rsidRDefault="00877B55" w:rsidP="00877B55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877B55">
        <w:rPr>
          <w:rFonts w:ascii="Arial" w:hAnsi="Arial" w:cs="Arial"/>
          <w:b/>
          <w:color w:val="000000" w:themeColor="text1"/>
          <w:sz w:val="24"/>
          <w:szCs w:val="24"/>
        </w:rPr>
        <w:t>Being respectful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- </w:t>
      </w:r>
      <w:r w:rsidRPr="00877B55">
        <w:rPr>
          <w:rFonts w:ascii="Arial" w:hAnsi="Arial" w:cs="Arial"/>
          <w:color w:val="000000" w:themeColor="text1"/>
          <w:sz w:val="24"/>
          <w:szCs w:val="24"/>
          <w:lang w:val="en-CA"/>
        </w:rPr>
        <w:t xml:space="preserve">What is </w:t>
      </w:r>
      <w:r w:rsidRPr="00877B55">
        <w:rPr>
          <w:rFonts w:ascii="Arial" w:hAnsi="Arial" w:cs="Arial"/>
          <w:bCs/>
          <w:color w:val="000000" w:themeColor="text1"/>
          <w:sz w:val="24"/>
          <w:szCs w:val="24"/>
          <w:lang w:val="en-CA"/>
        </w:rPr>
        <w:t xml:space="preserve">not appropriate </w:t>
      </w:r>
      <w:r w:rsidRPr="00877B55">
        <w:rPr>
          <w:rFonts w:ascii="Arial" w:hAnsi="Arial" w:cs="Arial"/>
          <w:color w:val="000000" w:themeColor="text1"/>
          <w:sz w:val="24"/>
          <w:szCs w:val="24"/>
          <w:lang w:val="en-CA"/>
        </w:rPr>
        <w:t>to talk about or say on our ZOOM group;</w:t>
      </w:r>
    </w:p>
    <w:p w14:paraId="1820F186" w14:textId="77777777" w:rsidR="00B53C0E" w:rsidRPr="00877B55" w:rsidRDefault="00A62CF4" w:rsidP="00877B55">
      <w:pPr>
        <w:numPr>
          <w:ilvl w:val="0"/>
          <w:numId w:val="14"/>
        </w:numPr>
        <w:rPr>
          <w:rFonts w:ascii="Arial" w:hAnsi="Arial" w:cs="Arial"/>
          <w:color w:val="000000" w:themeColor="text1"/>
          <w:sz w:val="24"/>
          <w:szCs w:val="24"/>
          <w:lang w:val="en-CA"/>
        </w:rPr>
      </w:pPr>
      <w:r w:rsidRPr="00877B55">
        <w:rPr>
          <w:rFonts w:ascii="Arial" w:hAnsi="Arial" w:cs="Arial"/>
          <w:color w:val="000000" w:themeColor="text1"/>
          <w:sz w:val="24"/>
          <w:szCs w:val="24"/>
          <w:lang w:val="en-CA"/>
        </w:rPr>
        <w:t>I am your friend or not your friend</w:t>
      </w:r>
    </w:p>
    <w:p w14:paraId="42DE6B7C" w14:textId="77777777" w:rsidR="00B53C0E" w:rsidRPr="00877B55" w:rsidRDefault="00A62CF4" w:rsidP="00877B55">
      <w:pPr>
        <w:numPr>
          <w:ilvl w:val="0"/>
          <w:numId w:val="14"/>
        </w:numPr>
        <w:rPr>
          <w:rFonts w:ascii="Arial" w:hAnsi="Arial" w:cs="Arial"/>
          <w:color w:val="000000" w:themeColor="text1"/>
          <w:sz w:val="24"/>
          <w:szCs w:val="24"/>
          <w:lang w:val="en-CA"/>
        </w:rPr>
      </w:pPr>
      <w:r w:rsidRPr="00877B55">
        <w:rPr>
          <w:rFonts w:ascii="Arial" w:hAnsi="Arial" w:cs="Arial"/>
          <w:color w:val="000000" w:themeColor="text1"/>
          <w:sz w:val="24"/>
          <w:szCs w:val="24"/>
          <w:lang w:val="en-CA"/>
        </w:rPr>
        <w:t xml:space="preserve">I don’t like you </w:t>
      </w:r>
    </w:p>
    <w:p w14:paraId="69CE4AA9" w14:textId="77777777" w:rsidR="00B53C0E" w:rsidRPr="00877B55" w:rsidRDefault="00A62CF4" w:rsidP="00877B55">
      <w:pPr>
        <w:numPr>
          <w:ilvl w:val="0"/>
          <w:numId w:val="14"/>
        </w:numPr>
        <w:rPr>
          <w:rFonts w:ascii="Arial" w:hAnsi="Arial" w:cs="Arial"/>
          <w:color w:val="000000" w:themeColor="text1"/>
          <w:sz w:val="24"/>
          <w:szCs w:val="24"/>
          <w:lang w:val="en-CA"/>
        </w:rPr>
      </w:pPr>
      <w:r w:rsidRPr="00877B55">
        <w:rPr>
          <w:rFonts w:ascii="Arial" w:hAnsi="Arial" w:cs="Arial"/>
          <w:color w:val="000000" w:themeColor="text1"/>
          <w:sz w:val="24"/>
          <w:szCs w:val="24"/>
          <w:lang w:val="en-CA"/>
        </w:rPr>
        <w:t xml:space="preserve">I want to punch you </w:t>
      </w:r>
    </w:p>
    <w:p w14:paraId="2A1334B3" w14:textId="77777777" w:rsidR="00B53C0E" w:rsidRPr="00877B55" w:rsidRDefault="00A62CF4" w:rsidP="00877B55">
      <w:pPr>
        <w:numPr>
          <w:ilvl w:val="0"/>
          <w:numId w:val="14"/>
        </w:numPr>
        <w:rPr>
          <w:rFonts w:ascii="Arial" w:hAnsi="Arial" w:cs="Arial"/>
          <w:color w:val="000000" w:themeColor="text1"/>
          <w:sz w:val="24"/>
          <w:szCs w:val="24"/>
          <w:lang w:val="en-CA"/>
        </w:rPr>
      </w:pPr>
      <w:r w:rsidRPr="00877B55">
        <w:rPr>
          <w:rFonts w:ascii="Arial" w:hAnsi="Arial" w:cs="Arial"/>
          <w:color w:val="000000" w:themeColor="text1"/>
          <w:sz w:val="24"/>
          <w:szCs w:val="24"/>
          <w:lang w:val="en-CA"/>
        </w:rPr>
        <w:t>Giving someone the finger</w:t>
      </w:r>
    </w:p>
    <w:p w14:paraId="3DD981CE" w14:textId="77777777" w:rsidR="00B53C0E" w:rsidRPr="00877B55" w:rsidRDefault="00A62CF4" w:rsidP="00877B55">
      <w:pPr>
        <w:numPr>
          <w:ilvl w:val="0"/>
          <w:numId w:val="14"/>
        </w:numPr>
        <w:rPr>
          <w:rFonts w:ascii="Arial" w:hAnsi="Arial" w:cs="Arial"/>
          <w:color w:val="000000" w:themeColor="text1"/>
          <w:sz w:val="24"/>
          <w:szCs w:val="24"/>
          <w:lang w:val="en-CA"/>
        </w:rPr>
      </w:pPr>
      <w:r w:rsidRPr="00877B55">
        <w:rPr>
          <w:rFonts w:ascii="Arial" w:hAnsi="Arial" w:cs="Arial"/>
          <w:color w:val="000000" w:themeColor="text1"/>
          <w:sz w:val="24"/>
          <w:szCs w:val="24"/>
          <w:lang w:val="en-CA"/>
        </w:rPr>
        <w:t xml:space="preserve">Swearing  </w:t>
      </w:r>
    </w:p>
    <w:p w14:paraId="5C55A050" w14:textId="77777777" w:rsidR="00B53C0E" w:rsidRPr="00877B55" w:rsidRDefault="00A62CF4" w:rsidP="00877B55">
      <w:pPr>
        <w:numPr>
          <w:ilvl w:val="0"/>
          <w:numId w:val="14"/>
        </w:numPr>
        <w:rPr>
          <w:rFonts w:ascii="Arial" w:hAnsi="Arial" w:cs="Arial"/>
          <w:color w:val="000000" w:themeColor="text1"/>
          <w:sz w:val="24"/>
          <w:szCs w:val="24"/>
          <w:lang w:val="en-CA"/>
        </w:rPr>
      </w:pPr>
      <w:r w:rsidRPr="00877B55">
        <w:rPr>
          <w:rFonts w:ascii="Arial" w:hAnsi="Arial" w:cs="Arial"/>
          <w:color w:val="000000" w:themeColor="text1"/>
          <w:sz w:val="24"/>
          <w:szCs w:val="24"/>
          <w:lang w:val="en-CA"/>
        </w:rPr>
        <w:t xml:space="preserve">I am going call you tonight </w:t>
      </w:r>
    </w:p>
    <w:p w14:paraId="5BF40D27" w14:textId="77777777" w:rsidR="00877B55" w:rsidRPr="00A62CF4" w:rsidRDefault="00877B55" w:rsidP="00877B55">
      <w:pPr>
        <w:rPr>
          <w:rFonts w:ascii="Arial" w:hAnsi="Arial" w:cs="Arial"/>
          <w:color w:val="000000" w:themeColor="text1"/>
          <w:sz w:val="24"/>
          <w:szCs w:val="24"/>
          <w:lang w:val="en-CA"/>
        </w:rPr>
      </w:pPr>
      <w:r w:rsidRPr="00877B55">
        <w:rPr>
          <w:rFonts w:ascii="Arial" w:hAnsi="Arial" w:cs="Arial"/>
          <w:color w:val="000000" w:themeColor="text1"/>
          <w:sz w:val="24"/>
          <w:szCs w:val="24"/>
          <w:lang w:val="en-CA"/>
        </w:rPr>
        <w:t xml:space="preserve">Some of this are hurtful to others or if they are not including so its best just not to talk about it during the meeting. </w:t>
      </w:r>
    </w:p>
    <w:p w14:paraId="3CA9872E" w14:textId="77777777" w:rsidR="00877B55" w:rsidRPr="00877B55" w:rsidRDefault="00877B55" w:rsidP="00877B55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877B55">
        <w:rPr>
          <w:rFonts w:ascii="Arial" w:hAnsi="Arial" w:cs="Arial"/>
          <w:b/>
          <w:color w:val="000000" w:themeColor="text1"/>
          <w:sz w:val="24"/>
          <w:szCs w:val="24"/>
        </w:rPr>
        <w:t>Going to the washroom</w:t>
      </w:r>
    </w:p>
    <w:p w14:paraId="4EB3CCC5" w14:textId="77777777" w:rsidR="00B53C0E" w:rsidRPr="00877B55" w:rsidRDefault="00A62CF4" w:rsidP="00877B55">
      <w:pPr>
        <w:numPr>
          <w:ilvl w:val="0"/>
          <w:numId w:val="13"/>
        </w:numPr>
        <w:rPr>
          <w:rFonts w:ascii="Arial" w:hAnsi="Arial" w:cs="Arial"/>
          <w:color w:val="000000" w:themeColor="text1"/>
          <w:sz w:val="24"/>
          <w:szCs w:val="24"/>
          <w:lang w:val="en-CA"/>
        </w:rPr>
      </w:pPr>
      <w:r w:rsidRPr="00877B55">
        <w:rPr>
          <w:rFonts w:ascii="Arial" w:hAnsi="Arial" w:cs="Arial"/>
          <w:color w:val="000000" w:themeColor="text1"/>
          <w:sz w:val="24"/>
          <w:szCs w:val="24"/>
          <w:lang w:val="en-CA"/>
        </w:rPr>
        <w:t xml:space="preserve">Remember </w:t>
      </w:r>
      <w:r w:rsidRPr="00877B55">
        <w:rPr>
          <w:rFonts w:ascii="Arial" w:hAnsi="Arial" w:cs="Arial"/>
          <w:bCs/>
          <w:color w:val="000000" w:themeColor="text1"/>
          <w:sz w:val="24"/>
          <w:szCs w:val="24"/>
          <w:lang w:val="en-CA"/>
        </w:rPr>
        <w:t xml:space="preserve">do not </w:t>
      </w:r>
      <w:r w:rsidRPr="00877B55">
        <w:rPr>
          <w:rFonts w:ascii="Arial" w:hAnsi="Arial" w:cs="Arial"/>
          <w:color w:val="000000" w:themeColor="text1"/>
          <w:sz w:val="24"/>
          <w:szCs w:val="24"/>
          <w:lang w:val="en-CA"/>
        </w:rPr>
        <w:t>take you</w:t>
      </w:r>
      <w:r w:rsidR="00BF4311">
        <w:rPr>
          <w:rFonts w:ascii="Arial" w:hAnsi="Arial" w:cs="Arial"/>
          <w:color w:val="000000" w:themeColor="text1"/>
          <w:sz w:val="24"/>
          <w:szCs w:val="24"/>
          <w:lang w:val="en-CA"/>
        </w:rPr>
        <w:t>r</w:t>
      </w:r>
      <w:r w:rsidRPr="00877B55">
        <w:rPr>
          <w:rFonts w:ascii="Arial" w:hAnsi="Arial" w:cs="Arial"/>
          <w:color w:val="000000" w:themeColor="text1"/>
          <w:sz w:val="24"/>
          <w:szCs w:val="24"/>
          <w:lang w:val="en-CA"/>
        </w:rPr>
        <w:t xml:space="preserve"> iPad/phone to the washroom as this is private room and your Zoom meeting does not need to go with you - Leaving your device and coming back when you are done is perfectly ok. </w:t>
      </w:r>
    </w:p>
    <w:p w14:paraId="62C39255" w14:textId="77777777" w:rsidR="00877B55" w:rsidRPr="004A4475" w:rsidRDefault="00A62CF4" w:rsidP="00877B55">
      <w:pPr>
        <w:numPr>
          <w:ilvl w:val="0"/>
          <w:numId w:val="13"/>
        </w:numPr>
        <w:rPr>
          <w:rFonts w:ascii="Arial" w:hAnsi="Arial" w:cs="Arial"/>
          <w:color w:val="000000" w:themeColor="text1"/>
          <w:sz w:val="24"/>
          <w:szCs w:val="24"/>
          <w:lang w:val="en-CA"/>
        </w:rPr>
      </w:pPr>
      <w:r w:rsidRPr="00877B55">
        <w:rPr>
          <w:rFonts w:ascii="Arial" w:hAnsi="Arial" w:cs="Arial"/>
          <w:color w:val="000000" w:themeColor="text1"/>
          <w:sz w:val="24"/>
          <w:szCs w:val="24"/>
          <w:lang w:val="en-CA"/>
        </w:rPr>
        <w:t>Ohh</w:t>
      </w:r>
      <w:r w:rsidR="00BF3ECE">
        <w:rPr>
          <w:rFonts w:ascii="Arial" w:hAnsi="Arial" w:cs="Arial"/>
          <w:color w:val="000000" w:themeColor="text1"/>
          <w:sz w:val="24"/>
          <w:szCs w:val="24"/>
          <w:lang w:val="en-CA"/>
        </w:rPr>
        <w:t>h…</w:t>
      </w:r>
      <w:r w:rsidRPr="00877B55">
        <w:rPr>
          <w:rFonts w:ascii="Arial" w:hAnsi="Arial" w:cs="Arial"/>
          <w:color w:val="000000" w:themeColor="text1"/>
          <w:sz w:val="24"/>
          <w:szCs w:val="24"/>
          <w:lang w:val="en-CA"/>
        </w:rPr>
        <w:t xml:space="preserve"> wait don’t forget to wash your hands really well</w:t>
      </w:r>
      <w:r w:rsidR="00BF3ECE">
        <w:rPr>
          <w:rFonts w:ascii="Arial" w:hAnsi="Arial" w:cs="Arial"/>
          <w:color w:val="000000" w:themeColor="text1"/>
          <w:sz w:val="24"/>
          <w:szCs w:val="24"/>
          <w:lang w:val="en-CA"/>
        </w:rPr>
        <w:t>!</w:t>
      </w:r>
    </w:p>
    <w:p w14:paraId="03D1AEE2" w14:textId="77777777" w:rsidR="006D57C3" w:rsidRPr="007512D6" w:rsidRDefault="006D57C3">
      <w:pPr>
        <w:rPr>
          <w:lang w:val="en-CA"/>
        </w:rPr>
      </w:pPr>
    </w:p>
    <w:sectPr w:rsidR="006D57C3" w:rsidRPr="007512D6" w:rsidSect="004A4475">
      <w:pgSz w:w="15840" w:h="12240" w:orient="landscape"/>
      <w:pgMar w:top="870" w:right="720" w:bottom="748" w:left="720" w:header="720" w:footer="720" w:gutter="0"/>
      <w:pgBorders w:zOrder="back" w:display="notFirstPage" w:offsetFrom="page">
        <w:top w:val="single" w:sz="12" w:space="31" w:color="0BD0D9" w:themeColor="accent3"/>
        <w:left w:val="single" w:sz="12" w:space="31" w:color="0BD0D9" w:themeColor="accent3"/>
        <w:bottom w:val="single" w:sz="12" w:space="31" w:color="0BD0D9" w:themeColor="accent3"/>
        <w:right w:val="single" w:sz="12" w:space="31" w:color="0BD0D9" w:themeColor="accent3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ato">
    <w:panose1 w:val="020B0604020202020204"/>
    <w:charset w:val="00"/>
    <w:family w:val="swiss"/>
    <w:pitch w:val="variable"/>
    <w:sig w:usb0="E10002FF" w:usb1="5000ECF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D759B"/>
    <w:multiLevelType w:val="hybridMultilevel"/>
    <w:tmpl w:val="FED02D66"/>
    <w:lvl w:ilvl="0" w:tplc="E91432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E88F98">
      <w:start w:val="19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6672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EEBD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F883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A642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8606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B611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DE09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A174743"/>
    <w:multiLevelType w:val="hybridMultilevel"/>
    <w:tmpl w:val="45F40296"/>
    <w:lvl w:ilvl="0" w:tplc="B80C31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7EAF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54A2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EC10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6A50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B80C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F26C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6AE3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5AFD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A3004FF"/>
    <w:multiLevelType w:val="hybridMultilevel"/>
    <w:tmpl w:val="9000F53C"/>
    <w:lvl w:ilvl="0" w:tplc="AD9CE1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06C5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54FB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E022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FCA9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4291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9E0D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E27A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9450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F3D3C60"/>
    <w:multiLevelType w:val="hybridMultilevel"/>
    <w:tmpl w:val="12883FA6"/>
    <w:lvl w:ilvl="0" w:tplc="A82E6F4C">
      <w:start w:val="768"/>
      <w:numFmt w:val="bullet"/>
      <w:lvlText w:val="-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723604"/>
    <w:multiLevelType w:val="hybridMultilevel"/>
    <w:tmpl w:val="F9A618EA"/>
    <w:lvl w:ilvl="0" w:tplc="2EC6B1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AAABA0">
      <w:start w:val="19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3A8A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78D3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A8C3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CEA4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9480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C219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2E64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F3C5A51"/>
    <w:multiLevelType w:val="hybridMultilevel"/>
    <w:tmpl w:val="37343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5B5FE6"/>
    <w:multiLevelType w:val="hybridMultilevel"/>
    <w:tmpl w:val="4AAAAEC2"/>
    <w:lvl w:ilvl="0" w:tplc="69905AC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205C60"/>
    <w:multiLevelType w:val="hybridMultilevel"/>
    <w:tmpl w:val="512EC698"/>
    <w:lvl w:ilvl="0" w:tplc="F806C8A0">
      <w:start w:val="11"/>
      <w:numFmt w:val="bullet"/>
      <w:lvlText w:val="-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5C75B9"/>
    <w:multiLevelType w:val="hybridMultilevel"/>
    <w:tmpl w:val="53DEE7AE"/>
    <w:lvl w:ilvl="0" w:tplc="4A74CA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A8E48A">
      <w:start w:val="6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9239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A018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54AA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7C11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84C0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B461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F2E4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5853746"/>
    <w:multiLevelType w:val="hybridMultilevel"/>
    <w:tmpl w:val="501E20CC"/>
    <w:lvl w:ilvl="0" w:tplc="B54479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5C8414">
      <w:start w:val="3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2AE7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B073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6AD5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C4A9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9069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40C9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489C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8860F53"/>
    <w:multiLevelType w:val="hybridMultilevel"/>
    <w:tmpl w:val="06682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8152BD"/>
    <w:multiLevelType w:val="hybridMultilevel"/>
    <w:tmpl w:val="DA720A70"/>
    <w:lvl w:ilvl="0" w:tplc="E66EB6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3E08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F4AA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36CA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9A74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90D6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CCF7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0C9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6620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5E24E15"/>
    <w:multiLevelType w:val="hybridMultilevel"/>
    <w:tmpl w:val="67A6C6D4"/>
    <w:lvl w:ilvl="0" w:tplc="9E20C29C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093C44"/>
    <w:multiLevelType w:val="hybridMultilevel"/>
    <w:tmpl w:val="877E7180"/>
    <w:lvl w:ilvl="0" w:tplc="CC7E95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8634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CCBE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5A39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58F7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2A42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267D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F62E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6AAE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B2641D8"/>
    <w:multiLevelType w:val="hybridMultilevel"/>
    <w:tmpl w:val="5582BC1C"/>
    <w:lvl w:ilvl="0" w:tplc="024EE2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F016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A30C7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B5CB89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08E7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BC51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65EC1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629C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F08E0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3"/>
  </w:num>
  <w:num w:numId="3">
    <w:abstractNumId w:val="5"/>
  </w:num>
  <w:num w:numId="4">
    <w:abstractNumId w:val="7"/>
  </w:num>
  <w:num w:numId="5">
    <w:abstractNumId w:val="6"/>
  </w:num>
  <w:num w:numId="6">
    <w:abstractNumId w:val="8"/>
  </w:num>
  <w:num w:numId="7">
    <w:abstractNumId w:val="4"/>
  </w:num>
  <w:num w:numId="8">
    <w:abstractNumId w:val="9"/>
  </w:num>
  <w:num w:numId="9">
    <w:abstractNumId w:val="0"/>
  </w:num>
  <w:num w:numId="10">
    <w:abstractNumId w:val="2"/>
  </w:num>
  <w:num w:numId="11">
    <w:abstractNumId w:val="13"/>
  </w:num>
  <w:num w:numId="12">
    <w:abstractNumId w:val="11"/>
  </w:num>
  <w:num w:numId="13">
    <w:abstractNumId w:val="1"/>
  </w:num>
  <w:num w:numId="14">
    <w:abstractNumId w:val="1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412"/>
    <w:rsid w:val="0000065D"/>
    <w:rsid w:val="00000857"/>
    <w:rsid w:val="00001398"/>
    <w:rsid w:val="00002AF4"/>
    <w:rsid w:val="00003483"/>
    <w:rsid w:val="00004081"/>
    <w:rsid w:val="00004E50"/>
    <w:rsid w:val="00005509"/>
    <w:rsid w:val="00010B06"/>
    <w:rsid w:val="0001224B"/>
    <w:rsid w:val="00016091"/>
    <w:rsid w:val="0002326C"/>
    <w:rsid w:val="000246D9"/>
    <w:rsid w:val="00024880"/>
    <w:rsid w:val="00025F03"/>
    <w:rsid w:val="000317A5"/>
    <w:rsid w:val="00033346"/>
    <w:rsid w:val="00033373"/>
    <w:rsid w:val="00036D02"/>
    <w:rsid w:val="000403FB"/>
    <w:rsid w:val="00040BDA"/>
    <w:rsid w:val="0004119D"/>
    <w:rsid w:val="00042C93"/>
    <w:rsid w:val="00042E20"/>
    <w:rsid w:val="00045995"/>
    <w:rsid w:val="000463ED"/>
    <w:rsid w:val="00046408"/>
    <w:rsid w:val="0005003F"/>
    <w:rsid w:val="000532BD"/>
    <w:rsid w:val="00054E48"/>
    <w:rsid w:val="000552E4"/>
    <w:rsid w:val="0006016E"/>
    <w:rsid w:val="00061D68"/>
    <w:rsid w:val="00062853"/>
    <w:rsid w:val="00063890"/>
    <w:rsid w:val="00064D13"/>
    <w:rsid w:val="00065121"/>
    <w:rsid w:val="00065C42"/>
    <w:rsid w:val="00066BF1"/>
    <w:rsid w:val="00070EC4"/>
    <w:rsid w:val="00070F6D"/>
    <w:rsid w:val="0007164D"/>
    <w:rsid w:val="00072090"/>
    <w:rsid w:val="00072CE1"/>
    <w:rsid w:val="00072E83"/>
    <w:rsid w:val="000753F6"/>
    <w:rsid w:val="000766B9"/>
    <w:rsid w:val="000766BD"/>
    <w:rsid w:val="00076EFF"/>
    <w:rsid w:val="000825A8"/>
    <w:rsid w:val="000849AC"/>
    <w:rsid w:val="00084E5E"/>
    <w:rsid w:val="0008646C"/>
    <w:rsid w:val="00087262"/>
    <w:rsid w:val="00087412"/>
    <w:rsid w:val="000909FD"/>
    <w:rsid w:val="00092173"/>
    <w:rsid w:val="00095402"/>
    <w:rsid w:val="000A1E8C"/>
    <w:rsid w:val="000A287C"/>
    <w:rsid w:val="000A2915"/>
    <w:rsid w:val="000A368D"/>
    <w:rsid w:val="000A39D3"/>
    <w:rsid w:val="000A58B7"/>
    <w:rsid w:val="000A6938"/>
    <w:rsid w:val="000A6998"/>
    <w:rsid w:val="000A6E7E"/>
    <w:rsid w:val="000A764C"/>
    <w:rsid w:val="000B16D4"/>
    <w:rsid w:val="000B27C7"/>
    <w:rsid w:val="000B2AD7"/>
    <w:rsid w:val="000B436A"/>
    <w:rsid w:val="000B5D2E"/>
    <w:rsid w:val="000C0164"/>
    <w:rsid w:val="000C127E"/>
    <w:rsid w:val="000C14EE"/>
    <w:rsid w:val="000C26E1"/>
    <w:rsid w:val="000C3E63"/>
    <w:rsid w:val="000C3F3E"/>
    <w:rsid w:val="000C7371"/>
    <w:rsid w:val="000D03A5"/>
    <w:rsid w:val="000D5968"/>
    <w:rsid w:val="000D6771"/>
    <w:rsid w:val="000D7C70"/>
    <w:rsid w:val="000D7E83"/>
    <w:rsid w:val="000E0D10"/>
    <w:rsid w:val="000E24B2"/>
    <w:rsid w:val="000E2B6F"/>
    <w:rsid w:val="000E50F5"/>
    <w:rsid w:val="000E65DE"/>
    <w:rsid w:val="000E6A1E"/>
    <w:rsid w:val="000F3349"/>
    <w:rsid w:val="000F3797"/>
    <w:rsid w:val="000F49A8"/>
    <w:rsid w:val="000F500B"/>
    <w:rsid w:val="000F6934"/>
    <w:rsid w:val="000F6CCA"/>
    <w:rsid w:val="000F7297"/>
    <w:rsid w:val="000F72B6"/>
    <w:rsid w:val="000F77E8"/>
    <w:rsid w:val="000F7FC4"/>
    <w:rsid w:val="00101DE5"/>
    <w:rsid w:val="001026C3"/>
    <w:rsid w:val="001029FF"/>
    <w:rsid w:val="00104312"/>
    <w:rsid w:val="001046D4"/>
    <w:rsid w:val="001060E1"/>
    <w:rsid w:val="0010655E"/>
    <w:rsid w:val="0011020B"/>
    <w:rsid w:val="0011050A"/>
    <w:rsid w:val="00110C4F"/>
    <w:rsid w:val="00111647"/>
    <w:rsid w:val="00111C9A"/>
    <w:rsid w:val="001125F2"/>
    <w:rsid w:val="00112751"/>
    <w:rsid w:val="00113320"/>
    <w:rsid w:val="00114F3D"/>
    <w:rsid w:val="001169CE"/>
    <w:rsid w:val="00117251"/>
    <w:rsid w:val="001175C4"/>
    <w:rsid w:val="00120073"/>
    <w:rsid w:val="00121AD2"/>
    <w:rsid w:val="00121D27"/>
    <w:rsid w:val="00121D7F"/>
    <w:rsid w:val="00122131"/>
    <w:rsid w:val="00122A45"/>
    <w:rsid w:val="00123FB3"/>
    <w:rsid w:val="0012437E"/>
    <w:rsid w:val="00125B8F"/>
    <w:rsid w:val="0012666F"/>
    <w:rsid w:val="001272EA"/>
    <w:rsid w:val="00127412"/>
    <w:rsid w:val="0012751E"/>
    <w:rsid w:val="001278D3"/>
    <w:rsid w:val="00131A48"/>
    <w:rsid w:val="00132178"/>
    <w:rsid w:val="001368B5"/>
    <w:rsid w:val="00141A9A"/>
    <w:rsid w:val="001423BB"/>
    <w:rsid w:val="00146B85"/>
    <w:rsid w:val="001508E8"/>
    <w:rsid w:val="00150F67"/>
    <w:rsid w:val="00151A95"/>
    <w:rsid w:val="00151E36"/>
    <w:rsid w:val="0015447A"/>
    <w:rsid w:val="00155B9E"/>
    <w:rsid w:val="00157DB5"/>
    <w:rsid w:val="001625BB"/>
    <w:rsid w:val="00164B80"/>
    <w:rsid w:val="00165145"/>
    <w:rsid w:val="00167535"/>
    <w:rsid w:val="00167662"/>
    <w:rsid w:val="00171281"/>
    <w:rsid w:val="00174D7F"/>
    <w:rsid w:val="00175DDF"/>
    <w:rsid w:val="00175F8F"/>
    <w:rsid w:val="001769E4"/>
    <w:rsid w:val="00176DF7"/>
    <w:rsid w:val="001800B6"/>
    <w:rsid w:val="00181160"/>
    <w:rsid w:val="001818E9"/>
    <w:rsid w:val="00183EA4"/>
    <w:rsid w:val="0018415A"/>
    <w:rsid w:val="0018489E"/>
    <w:rsid w:val="001863F4"/>
    <w:rsid w:val="00186F96"/>
    <w:rsid w:val="00187AD4"/>
    <w:rsid w:val="00191B0D"/>
    <w:rsid w:val="00191EF9"/>
    <w:rsid w:val="00192078"/>
    <w:rsid w:val="00192BF4"/>
    <w:rsid w:val="00193F9B"/>
    <w:rsid w:val="001A2F47"/>
    <w:rsid w:val="001B1F28"/>
    <w:rsid w:val="001B4012"/>
    <w:rsid w:val="001B5D65"/>
    <w:rsid w:val="001B6EAE"/>
    <w:rsid w:val="001C0D25"/>
    <w:rsid w:val="001C2CED"/>
    <w:rsid w:val="001C3B8E"/>
    <w:rsid w:val="001C5888"/>
    <w:rsid w:val="001C5D88"/>
    <w:rsid w:val="001C5F77"/>
    <w:rsid w:val="001C640B"/>
    <w:rsid w:val="001C6722"/>
    <w:rsid w:val="001C6F1E"/>
    <w:rsid w:val="001C7834"/>
    <w:rsid w:val="001C7D48"/>
    <w:rsid w:val="001D0C92"/>
    <w:rsid w:val="001D262D"/>
    <w:rsid w:val="001D333D"/>
    <w:rsid w:val="001D4482"/>
    <w:rsid w:val="001D4B50"/>
    <w:rsid w:val="001D75BD"/>
    <w:rsid w:val="001E1F71"/>
    <w:rsid w:val="001E3B23"/>
    <w:rsid w:val="001E3C38"/>
    <w:rsid w:val="001E447B"/>
    <w:rsid w:val="001E4671"/>
    <w:rsid w:val="001E4BF4"/>
    <w:rsid w:val="001E5EBF"/>
    <w:rsid w:val="001F3D9F"/>
    <w:rsid w:val="001F45AA"/>
    <w:rsid w:val="001F4E53"/>
    <w:rsid w:val="001F5368"/>
    <w:rsid w:val="001F64C8"/>
    <w:rsid w:val="0020356A"/>
    <w:rsid w:val="00203855"/>
    <w:rsid w:val="00203C1A"/>
    <w:rsid w:val="00206132"/>
    <w:rsid w:val="00207E01"/>
    <w:rsid w:val="00214E7B"/>
    <w:rsid w:val="00217E8B"/>
    <w:rsid w:val="0022001D"/>
    <w:rsid w:val="00220DD8"/>
    <w:rsid w:val="00221657"/>
    <w:rsid w:val="002252B3"/>
    <w:rsid w:val="00226E5E"/>
    <w:rsid w:val="002307A3"/>
    <w:rsid w:val="00230C0A"/>
    <w:rsid w:val="0023149C"/>
    <w:rsid w:val="002327FD"/>
    <w:rsid w:val="00233454"/>
    <w:rsid w:val="0023553A"/>
    <w:rsid w:val="00236064"/>
    <w:rsid w:val="00237907"/>
    <w:rsid w:val="00237BDB"/>
    <w:rsid w:val="002442E5"/>
    <w:rsid w:val="00245258"/>
    <w:rsid w:val="002452BA"/>
    <w:rsid w:val="0024631A"/>
    <w:rsid w:val="002479AE"/>
    <w:rsid w:val="0025448E"/>
    <w:rsid w:val="00255094"/>
    <w:rsid w:val="00260026"/>
    <w:rsid w:val="0026053D"/>
    <w:rsid w:val="00260FE5"/>
    <w:rsid w:val="002616B1"/>
    <w:rsid w:val="00261E75"/>
    <w:rsid w:val="00262EAA"/>
    <w:rsid w:val="0026303B"/>
    <w:rsid w:val="00263722"/>
    <w:rsid w:val="00264D1F"/>
    <w:rsid w:val="00265064"/>
    <w:rsid w:val="002654FC"/>
    <w:rsid w:val="0026694D"/>
    <w:rsid w:val="002671DE"/>
    <w:rsid w:val="002703E1"/>
    <w:rsid w:val="00272269"/>
    <w:rsid w:val="00273982"/>
    <w:rsid w:val="002739A4"/>
    <w:rsid w:val="00274DC1"/>
    <w:rsid w:val="002762B9"/>
    <w:rsid w:val="002811F7"/>
    <w:rsid w:val="0028172D"/>
    <w:rsid w:val="00282241"/>
    <w:rsid w:val="00282DA2"/>
    <w:rsid w:val="00284A3B"/>
    <w:rsid w:val="00284A74"/>
    <w:rsid w:val="002856D9"/>
    <w:rsid w:val="00286D9F"/>
    <w:rsid w:val="00291FF5"/>
    <w:rsid w:val="002939E5"/>
    <w:rsid w:val="00293E41"/>
    <w:rsid w:val="002941AE"/>
    <w:rsid w:val="002941E4"/>
    <w:rsid w:val="002944A8"/>
    <w:rsid w:val="00295A66"/>
    <w:rsid w:val="00296755"/>
    <w:rsid w:val="002A079E"/>
    <w:rsid w:val="002A65AE"/>
    <w:rsid w:val="002A78F3"/>
    <w:rsid w:val="002B02D9"/>
    <w:rsid w:val="002B1B22"/>
    <w:rsid w:val="002B2FD2"/>
    <w:rsid w:val="002B5CD8"/>
    <w:rsid w:val="002B784F"/>
    <w:rsid w:val="002C0281"/>
    <w:rsid w:val="002C0F7F"/>
    <w:rsid w:val="002C28E4"/>
    <w:rsid w:val="002C6F55"/>
    <w:rsid w:val="002D0C41"/>
    <w:rsid w:val="002D3E6F"/>
    <w:rsid w:val="002D46CD"/>
    <w:rsid w:val="002D7474"/>
    <w:rsid w:val="002D7630"/>
    <w:rsid w:val="002D7CBB"/>
    <w:rsid w:val="002E0A5C"/>
    <w:rsid w:val="002E1297"/>
    <w:rsid w:val="002E1494"/>
    <w:rsid w:val="002E19F6"/>
    <w:rsid w:val="002E2E7E"/>
    <w:rsid w:val="002E2F31"/>
    <w:rsid w:val="002E32A4"/>
    <w:rsid w:val="002E520C"/>
    <w:rsid w:val="002E6074"/>
    <w:rsid w:val="002E715E"/>
    <w:rsid w:val="002E745D"/>
    <w:rsid w:val="002F51A2"/>
    <w:rsid w:val="00300BCE"/>
    <w:rsid w:val="00300BF2"/>
    <w:rsid w:val="00300E6E"/>
    <w:rsid w:val="0030279F"/>
    <w:rsid w:val="00303CAA"/>
    <w:rsid w:val="00304290"/>
    <w:rsid w:val="00304B13"/>
    <w:rsid w:val="00304B76"/>
    <w:rsid w:val="00305665"/>
    <w:rsid w:val="00306D73"/>
    <w:rsid w:val="003078C3"/>
    <w:rsid w:val="003104BB"/>
    <w:rsid w:val="00311C23"/>
    <w:rsid w:val="00316DBB"/>
    <w:rsid w:val="0032145C"/>
    <w:rsid w:val="00324937"/>
    <w:rsid w:val="00324EDE"/>
    <w:rsid w:val="00325285"/>
    <w:rsid w:val="0032544D"/>
    <w:rsid w:val="00325592"/>
    <w:rsid w:val="0032610B"/>
    <w:rsid w:val="00326317"/>
    <w:rsid w:val="00326389"/>
    <w:rsid w:val="00332151"/>
    <w:rsid w:val="0033227D"/>
    <w:rsid w:val="0033360E"/>
    <w:rsid w:val="00334589"/>
    <w:rsid w:val="00334A02"/>
    <w:rsid w:val="0033690D"/>
    <w:rsid w:val="003426F9"/>
    <w:rsid w:val="00344EE7"/>
    <w:rsid w:val="00347F86"/>
    <w:rsid w:val="0035018C"/>
    <w:rsid w:val="003515F4"/>
    <w:rsid w:val="00351C95"/>
    <w:rsid w:val="00351E29"/>
    <w:rsid w:val="003523FE"/>
    <w:rsid w:val="003530D2"/>
    <w:rsid w:val="00354989"/>
    <w:rsid w:val="003558BF"/>
    <w:rsid w:val="00356DC9"/>
    <w:rsid w:val="00357CC2"/>
    <w:rsid w:val="0036142A"/>
    <w:rsid w:val="00363293"/>
    <w:rsid w:val="0036641B"/>
    <w:rsid w:val="00367133"/>
    <w:rsid w:val="00371F3C"/>
    <w:rsid w:val="003727F5"/>
    <w:rsid w:val="00373039"/>
    <w:rsid w:val="00375063"/>
    <w:rsid w:val="0037508F"/>
    <w:rsid w:val="00376B73"/>
    <w:rsid w:val="00377198"/>
    <w:rsid w:val="00382E7F"/>
    <w:rsid w:val="003832A5"/>
    <w:rsid w:val="00383A75"/>
    <w:rsid w:val="00384AF5"/>
    <w:rsid w:val="00387133"/>
    <w:rsid w:val="003874F5"/>
    <w:rsid w:val="00387526"/>
    <w:rsid w:val="00387EA3"/>
    <w:rsid w:val="00392F62"/>
    <w:rsid w:val="00393A1D"/>
    <w:rsid w:val="00394592"/>
    <w:rsid w:val="003949FC"/>
    <w:rsid w:val="00395650"/>
    <w:rsid w:val="00397C3E"/>
    <w:rsid w:val="00397E23"/>
    <w:rsid w:val="003A3C1E"/>
    <w:rsid w:val="003A6281"/>
    <w:rsid w:val="003A65EF"/>
    <w:rsid w:val="003B3A52"/>
    <w:rsid w:val="003B403D"/>
    <w:rsid w:val="003B5577"/>
    <w:rsid w:val="003B5DB1"/>
    <w:rsid w:val="003B67DF"/>
    <w:rsid w:val="003B7BA6"/>
    <w:rsid w:val="003B7E43"/>
    <w:rsid w:val="003C035B"/>
    <w:rsid w:val="003C2A9A"/>
    <w:rsid w:val="003C484A"/>
    <w:rsid w:val="003C6C18"/>
    <w:rsid w:val="003D1BA1"/>
    <w:rsid w:val="003D1DA3"/>
    <w:rsid w:val="003D1FD0"/>
    <w:rsid w:val="003D50CE"/>
    <w:rsid w:val="003D5807"/>
    <w:rsid w:val="003D5A88"/>
    <w:rsid w:val="003D69A4"/>
    <w:rsid w:val="003E1E5D"/>
    <w:rsid w:val="003E54A0"/>
    <w:rsid w:val="003E594F"/>
    <w:rsid w:val="003E6087"/>
    <w:rsid w:val="003E67DA"/>
    <w:rsid w:val="003F1C39"/>
    <w:rsid w:val="003F2926"/>
    <w:rsid w:val="003F2A10"/>
    <w:rsid w:val="003F3B32"/>
    <w:rsid w:val="003F74D4"/>
    <w:rsid w:val="00401875"/>
    <w:rsid w:val="004026FC"/>
    <w:rsid w:val="00402C3E"/>
    <w:rsid w:val="00403A6F"/>
    <w:rsid w:val="0040474D"/>
    <w:rsid w:val="0040536C"/>
    <w:rsid w:val="0041002C"/>
    <w:rsid w:val="004107C1"/>
    <w:rsid w:val="00411DEA"/>
    <w:rsid w:val="00412219"/>
    <w:rsid w:val="00412CC7"/>
    <w:rsid w:val="004147DC"/>
    <w:rsid w:val="0041632E"/>
    <w:rsid w:val="0042258D"/>
    <w:rsid w:val="004225E9"/>
    <w:rsid w:val="004229BF"/>
    <w:rsid w:val="0042304D"/>
    <w:rsid w:val="00424712"/>
    <w:rsid w:val="004248B7"/>
    <w:rsid w:val="00425EBF"/>
    <w:rsid w:val="00427FC4"/>
    <w:rsid w:val="00430247"/>
    <w:rsid w:val="00433241"/>
    <w:rsid w:val="00437B58"/>
    <w:rsid w:val="00440D6A"/>
    <w:rsid w:val="004441B8"/>
    <w:rsid w:val="0044525E"/>
    <w:rsid w:val="00453913"/>
    <w:rsid w:val="0045439E"/>
    <w:rsid w:val="0045502B"/>
    <w:rsid w:val="0045565B"/>
    <w:rsid w:val="00457D53"/>
    <w:rsid w:val="00462A46"/>
    <w:rsid w:val="00462C58"/>
    <w:rsid w:val="00463993"/>
    <w:rsid w:val="00464F11"/>
    <w:rsid w:val="004661DE"/>
    <w:rsid w:val="0046685C"/>
    <w:rsid w:val="004670D2"/>
    <w:rsid w:val="00467975"/>
    <w:rsid w:val="00471E6E"/>
    <w:rsid w:val="00472774"/>
    <w:rsid w:val="00473F90"/>
    <w:rsid w:val="0047508C"/>
    <w:rsid w:val="004762F9"/>
    <w:rsid w:val="00476A85"/>
    <w:rsid w:val="00476B57"/>
    <w:rsid w:val="00482F02"/>
    <w:rsid w:val="00483032"/>
    <w:rsid w:val="0048763C"/>
    <w:rsid w:val="00487B72"/>
    <w:rsid w:val="004900D6"/>
    <w:rsid w:val="004928AF"/>
    <w:rsid w:val="00494121"/>
    <w:rsid w:val="004948AD"/>
    <w:rsid w:val="004956FA"/>
    <w:rsid w:val="004965C1"/>
    <w:rsid w:val="00496D08"/>
    <w:rsid w:val="004A1539"/>
    <w:rsid w:val="004A26C8"/>
    <w:rsid w:val="004A4475"/>
    <w:rsid w:val="004A57CF"/>
    <w:rsid w:val="004A592D"/>
    <w:rsid w:val="004A59DB"/>
    <w:rsid w:val="004A7D5D"/>
    <w:rsid w:val="004B0BC7"/>
    <w:rsid w:val="004B209E"/>
    <w:rsid w:val="004B2289"/>
    <w:rsid w:val="004B22C8"/>
    <w:rsid w:val="004B2639"/>
    <w:rsid w:val="004B268F"/>
    <w:rsid w:val="004B2751"/>
    <w:rsid w:val="004B2DE6"/>
    <w:rsid w:val="004B3A74"/>
    <w:rsid w:val="004B3D1F"/>
    <w:rsid w:val="004B6A3B"/>
    <w:rsid w:val="004C07D0"/>
    <w:rsid w:val="004C4C5F"/>
    <w:rsid w:val="004C5148"/>
    <w:rsid w:val="004C5161"/>
    <w:rsid w:val="004C7191"/>
    <w:rsid w:val="004C7B93"/>
    <w:rsid w:val="004C7C87"/>
    <w:rsid w:val="004D1B5E"/>
    <w:rsid w:val="004D29CE"/>
    <w:rsid w:val="004D3EC4"/>
    <w:rsid w:val="004D70AA"/>
    <w:rsid w:val="004D7EE8"/>
    <w:rsid w:val="004E035C"/>
    <w:rsid w:val="004E0AE3"/>
    <w:rsid w:val="004E0AFC"/>
    <w:rsid w:val="004E18B1"/>
    <w:rsid w:val="004E2018"/>
    <w:rsid w:val="004E2572"/>
    <w:rsid w:val="004E30DA"/>
    <w:rsid w:val="004E4345"/>
    <w:rsid w:val="004E45DC"/>
    <w:rsid w:val="004E4E29"/>
    <w:rsid w:val="004F01A9"/>
    <w:rsid w:val="004F2317"/>
    <w:rsid w:val="004F3B5C"/>
    <w:rsid w:val="004F5368"/>
    <w:rsid w:val="004F5567"/>
    <w:rsid w:val="004F56F1"/>
    <w:rsid w:val="004F6416"/>
    <w:rsid w:val="004F6AAE"/>
    <w:rsid w:val="004F7064"/>
    <w:rsid w:val="0050374A"/>
    <w:rsid w:val="0050425F"/>
    <w:rsid w:val="00504314"/>
    <w:rsid w:val="00505637"/>
    <w:rsid w:val="00505717"/>
    <w:rsid w:val="005133B6"/>
    <w:rsid w:val="00513E0D"/>
    <w:rsid w:val="005172A6"/>
    <w:rsid w:val="005175B2"/>
    <w:rsid w:val="00517BD7"/>
    <w:rsid w:val="00517BE1"/>
    <w:rsid w:val="00523DDB"/>
    <w:rsid w:val="00524300"/>
    <w:rsid w:val="0052565F"/>
    <w:rsid w:val="0052695A"/>
    <w:rsid w:val="005319AD"/>
    <w:rsid w:val="00532228"/>
    <w:rsid w:val="00532384"/>
    <w:rsid w:val="00532CEC"/>
    <w:rsid w:val="00532DCC"/>
    <w:rsid w:val="00534A97"/>
    <w:rsid w:val="00535617"/>
    <w:rsid w:val="005362C7"/>
    <w:rsid w:val="00537AC2"/>
    <w:rsid w:val="00537C69"/>
    <w:rsid w:val="00541D03"/>
    <w:rsid w:val="00541D46"/>
    <w:rsid w:val="0054285B"/>
    <w:rsid w:val="00542B86"/>
    <w:rsid w:val="00544C51"/>
    <w:rsid w:val="00544EFE"/>
    <w:rsid w:val="00546110"/>
    <w:rsid w:val="005462BD"/>
    <w:rsid w:val="005478CD"/>
    <w:rsid w:val="005506F9"/>
    <w:rsid w:val="00552BC3"/>
    <w:rsid w:val="00562360"/>
    <w:rsid w:val="005625EB"/>
    <w:rsid w:val="005629CB"/>
    <w:rsid w:val="0056317C"/>
    <w:rsid w:val="0056360F"/>
    <w:rsid w:val="005666F9"/>
    <w:rsid w:val="00570285"/>
    <w:rsid w:val="005702B4"/>
    <w:rsid w:val="00571812"/>
    <w:rsid w:val="00571AC8"/>
    <w:rsid w:val="00572DAB"/>
    <w:rsid w:val="00573B19"/>
    <w:rsid w:val="00573C1E"/>
    <w:rsid w:val="005762D3"/>
    <w:rsid w:val="0058012F"/>
    <w:rsid w:val="0058087B"/>
    <w:rsid w:val="00581A8E"/>
    <w:rsid w:val="00584276"/>
    <w:rsid w:val="00585BE3"/>
    <w:rsid w:val="00591B60"/>
    <w:rsid w:val="00591E7D"/>
    <w:rsid w:val="00592CBE"/>
    <w:rsid w:val="0059510B"/>
    <w:rsid w:val="005959AD"/>
    <w:rsid w:val="005962DB"/>
    <w:rsid w:val="00597F4B"/>
    <w:rsid w:val="005A268A"/>
    <w:rsid w:val="005A3659"/>
    <w:rsid w:val="005A4519"/>
    <w:rsid w:val="005A45D6"/>
    <w:rsid w:val="005A5DB3"/>
    <w:rsid w:val="005A6062"/>
    <w:rsid w:val="005A745A"/>
    <w:rsid w:val="005A7904"/>
    <w:rsid w:val="005B04FC"/>
    <w:rsid w:val="005B2DED"/>
    <w:rsid w:val="005B3D07"/>
    <w:rsid w:val="005B7D4A"/>
    <w:rsid w:val="005C00CD"/>
    <w:rsid w:val="005C16B7"/>
    <w:rsid w:val="005C235A"/>
    <w:rsid w:val="005C3BCC"/>
    <w:rsid w:val="005C489B"/>
    <w:rsid w:val="005C4E19"/>
    <w:rsid w:val="005C547E"/>
    <w:rsid w:val="005C64D8"/>
    <w:rsid w:val="005C7EFC"/>
    <w:rsid w:val="005D056F"/>
    <w:rsid w:val="005D2F8E"/>
    <w:rsid w:val="005D433C"/>
    <w:rsid w:val="005D5796"/>
    <w:rsid w:val="005E0774"/>
    <w:rsid w:val="005E0F8B"/>
    <w:rsid w:val="005E2B32"/>
    <w:rsid w:val="005E2BCD"/>
    <w:rsid w:val="005E3650"/>
    <w:rsid w:val="005E4383"/>
    <w:rsid w:val="005E6B17"/>
    <w:rsid w:val="005F0029"/>
    <w:rsid w:val="005F0463"/>
    <w:rsid w:val="005F046D"/>
    <w:rsid w:val="005F1268"/>
    <w:rsid w:val="005F2BA8"/>
    <w:rsid w:val="005F32EA"/>
    <w:rsid w:val="005F42A1"/>
    <w:rsid w:val="005F6DB5"/>
    <w:rsid w:val="005F7BB6"/>
    <w:rsid w:val="006002C2"/>
    <w:rsid w:val="00601ECB"/>
    <w:rsid w:val="00602970"/>
    <w:rsid w:val="00603D90"/>
    <w:rsid w:val="006053D5"/>
    <w:rsid w:val="00605FFB"/>
    <w:rsid w:val="006075A4"/>
    <w:rsid w:val="00610109"/>
    <w:rsid w:val="00611752"/>
    <w:rsid w:val="006133E1"/>
    <w:rsid w:val="00613EBB"/>
    <w:rsid w:val="0061645A"/>
    <w:rsid w:val="006164D2"/>
    <w:rsid w:val="00617538"/>
    <w:rsid w:val="00617F37"/>
    <w:rsid w:val="00620BA4"/>
    <w:rsid w:val="00621CDB"/>
    <w:rsid w:val="0062274B"/>
    <w:rsid w:val="006247BF"/>
    <w:rsid w:val="006250F8"/>
    <w:rsid w:val="006257B5"/>
    <w:rsid w:val="00626A85"/>
    <w:rsid w:val="006275B5"/>
    <w:rsid w:val="00627A62"/>
    <w:rsid w:val="006301E5"/>
    <w:rsid w:val="006321B0"/>
    <w:rsid w:val="00633AF1"/>
    <w:rsid w:val="00634253"/>
    <w:rsid w:val="0063633B"/>
    <w:rsid w:val="00636340"/>
    <w:rsid w:val="00641099"/>
    <w:rsid w:val="006418CF"/>
    <w:rsid w:val="0064241A"/>
    <w:rsid w:val="00642BE2"/>
    <w:rsid w:val="00642E28"/>
    <w:rsid w:val="00646807"/>
    <w:rsid w:val="00646900"/>
    <w:rsid w:val="00655485"/>
    <w:rsid w:val="006555E9"/>
    <w:rsid w:val="00657DFF"/>
    <w:rsid w:val="006610B5"/>
    <w:rsid w:val="00662B2A"/>
    <w:rsid w:val="00663269"/>
    <w:rsid w:val="006650A8"/>
    <w:rsid w:val="006652C4"/>
    <w:rsid w:val="0066595D"/>
    <w:rsid w:val="00665BDE"/>
    <w:rsid w:val="00665D68"/>
    <w:rsid w:val="006664BE"/>
    <w:rsid w:val="006676BB"/>
    <w:rsid w:val="006710DD"/>
    <w:rsid w:val="00671D27"/>
    <w:rsid w:val="006736BA"/>
    <w:rsid w:val="006739FE"/>
    <w:rsid w:val="00673CCD"/>
    <w:rsid w:val="00673D45"/>
    <w:rsid w:val="00674067"/>
    <w:rsid w:val="0067441E"/>
    <w:rsid w:val="00674CD9"/>
    <w:rsid w:val="0067509E"/>
    <w:rsid w:val="006777EA"/>
    <w:rsid w:val="006806F9"/>
    <w:rsid w:val="006834F1"/>
    <w:rsid w:val="006840AA"/>
    <w:rsid w:val="00685BC5"/>
    <w:rsid w:val="00685F6C"/>
    <w:rsid w:val="00692C21"/>
    <w:rsid w:val="00693A95"/>
    <w:rsid w:val="00695F52"/>
    <w:rsid w:val="006A1D53"/>
    <w:rsid w:val="006A4F6B"/>
    <w:rsid w:val="006A4FDF"/>
    <w:rsid w:val="006A5CAB"/>
    <w:rsid w:val="006A651F"/>
    <w:rsid w:val="006A69E1"/>
    <w:rsid w:val="006A7E76"/>
    <w:rsid w:val="006B1C38"/>
    <w:rsid w:val="006B4542"/>
    <w:rsid w:val="006B46D5"/>
    <w:rsid w:val="006B63BE"/>
    <w:rsid w:val="006B66DB"/>
    <w:rsid w:val="006B68F4"/>
    <w:rsid w:val="006B6EC0"/>
    <w:rsid w:val="006C1EF5"/>
    <w:rsid w:val="006C31A4"/>
    <w:rsid w:val="006C579F"/>
    <w:rsid w:val="006C627D"/>
    <w:rsid w:val="006D1D06"/>
    <w:rsid w:val="006D212B"/>
    <w:rsid w:val="006D2EF9"/>
    <w:rsid w:val="006D46FB"/>
    <w:rsid w:val="006D4B47"/>
    <w:rsid w:val="006D57C3"/>
    <w:rsid w:val="006E00F2"/>
    <w:rsid w:val="006E6D68"/>
    <w:rsid w:val="006E74F8"/>
    <w:rsid w:val="006E7615"/>
    <w:rsid w:val="006F005A"/>
    <w:rsid w:val="006F10DC"/>
    <w:rsid w:val="006F19C0"/>
    <w:rsid w:val="006F239E"/>
    <w:rsid w:val="006F2AA3"/>
    <w:rsid w:val="006F2E14"/>
    <w:rsid w:val="00700EB5"/>
    <w:rsid w:val="007035CE"/>
    <w:rsid w:val="00704368"/>
    <w:rsid w:val="00704909"/>
    <w:rsid w:val="00704EDF"/>
    <w:rsid w:val="007065A1"/>
    <w:rsid w:val="007102E0"/>
    <w:rsid w:val="0071051E"/>
    <w:rsid w:val="00713E02"/>
    <w:rsid w:val="007142B5"/>
    <w:rsid w:val="0071548E"/>
    <w:rsid w:val="00715F92"/>
    <w:rsid w:val="0072025D"/>
    <w:rsid w:val="007212E6"/>
    <w:rsid w:val="00721811"/>
    <w:rsid w:val="007221B4"/>
    <w:rsid w:val="0072462B"/>
    <w:rsid w:val="007253E0"/>
    <w:rsid w:val="00725E80"/>
    <w:rsid w:val="0072792B"/>
    <w:rsid w:val="00730636"/>
    <w:rsid w:val="007310A2"/>
    <w:rsid w:val="007311AF"/>
    <w:rsid w:val="00731FDE"/>
    <w:rsid w:val="0073361F"/>
    <w:rsid w:val="00734BAC"/>
    <w:rsid w:val="007378F1"/>
    <w:rsid w:val="00737ADD"/>
    <w:rsid w:val="00740A44"/>
    <w:rsid w:val="00742F74"/>
    <w:rsid w:val="00743D04"/>
    <w:rsid w:val="007442E1"/>
    <w:rsid w:val="007460E1"/>
    <w:rsid w:val="007465E1"/>
    <w:rsid w:val="0075112D"/>
    <w:rsid w:val="007512D6"/>
    <w:rsid w:val="0075132C"/>
    <w:rsid w:val="007530E1"/>
    <w:rsid w:val="00753E1F"/>
    <w:rsid w:val="007540E5"/>
    <w:rsid w:val="00754CEA"/>
    <w:rsid w:val="00756A72"/>
    <w:rsid w:val="00756C4B"/>
    <w:rsid w:val="00757835"/>
    <w:rsid w:val="007635EC"/>
    <w:rsid w:val="00764162"/>
    <w:rsid w:val="00766736"/>
    <w:rsid w:val="00766AAC"/>
    <w:rsid w:val="007703AA"/>
    <w:rsid w:val="0077193B"/>
    <w:rsid w:val="00773D0D"/>
    <w:rsid w:val="00774C1C"/>
    <w:rsid w:val="00774F96"/>
    <w:rsid w:val="00780B65"/>
    <w:rsid w:val="007814F5"/>
    <w:rsid w:val="007826E4"/>
    <w:rsid w:val="0078297F"/>
    <w:rsid w:val="00783F2B"/>
    <w:rsid w:val="00784AB5"/>
    <w:rsid w:val="00790380"/>
    <w:rsid w:val="00791F09"/>
    <w:rsid w:val="00792094"/>
    <w:rsid w:val="00792785"/>
    <w:rsid w:val="00792EF0"/>
    <w:rsid w:val="0079585E"/>
    <w:rsid w:val="00796520"/>
    <w:rsid w:val="00796BAA"/>
    <w:rsid w:val="00796F50"/>
    <w:rsid w:val="0079742D"/>
    <w:rsid w:val="00797EE5"/>
    <w:rsid w:val="007A04F4"/>
    <w:rsid w:val="007A2669"/>
    <w:rsid w:val="007A29B2"/>
    <w:rsid w:val="007A41DB"/>
    <w:rsid w:val="007A7395"/>
    <w:rsid w:val="007B007D"/>
    <w:rsid w:val="007B0AF8"/>
    <w:rsid w:val="007B0B8B"/>
    <w:rsid w:val="007B0DA2"/>
    <w:rsid w:val="007B3087"/>
    <w:rsid w:val="007B3F8D"/>
    <w:rsid w:val="007B4717"/>
    <w:rsid w:val="007B77F9"/>
    <w:rsid w:val="007C1D32"/>
    <w:rsid w:val="007C22AA"/>
    <w:rsid w:val="007C6DC5"/>
    <w:rsid w:val="007C70FC"/>
    <w:rsid w:val="007C7514"/>
    <w:rsid w:val="007D307F"/>
    <w:rsid w:val="007D3775"/>
    <w:rsid w:val="007D3D2E"/>
    <w:rsid w:val="007D419B"/>
    <w:rsid w:val="007E012F"/>
    <w:rsid w:val="007E10F1"/>
    <w:rsid w:val="007E3967"/>
    <w:rsid w:val="007E5C7E"/>
    <w:rsid w:val="007E5D69"/>
    <w:rsid w:val="007F04CA"/>
    <w:rsid w:val="007F39FB"/>
    <w:rsid w:val="007F4C6B"/>
    <w:rsid w:val="00800730"/>
    <w:rsid w:val="008008A6"/>
    <w:rsid w:val="00802A66"/>
    <w:rsid w:val="00804D74"/>
    <w:rsid w:val="0080508F"/>
    <w:rsid w:val="008061B3"/>
    <w:rsid w:val="00807C29"/>
    <w:rsid w:val="00810B2C"/>
    <w:rsid w:val="00812C9B"/>
    <w:rsid w:val="0081302E"/>
    <w:rsid w:val="0081329D"/>
    <w:rsid w:val="00813358"/>
    <w:rsid w:val="00813F56"/>
    <w:rsid w:val="00813FA4"/>
    <w:rsid w:val="00815E88"/>
    <w:rsid w:val="00816034"/>
    <w:rsid w:val="00817919"/>
    <w:rsid w:val="0082184B"/>
    <w:rsid w:val="00825522"/>
    <w:rsid w:val="00825D1F"/>
    <w:rsid w:val="00825FE6"/>
    <w:rsid w:val="008267C8"/>
    <w:rsid w:val="008311FB"/>
    <w:rsid w:val="00831E8E"/>
    <w:rsid w:val="00832091"/>
    <w:rsid w:val="00833553"/>
    <w:rsid w:val="00833A07"/>
    <w:rsid w:val="00833D34"/>
    <w:rsid w:val="00834EAF"/>
    <w:rsid w:val="0083509E"/>
    <w:rsid w:val="00841508"/>
    <w:rsid w:val="00842FB1"/>
    <w:rsid w:val="008444B8"/>
    <w:rsid w:val="00844D78"/>
    <w:rsid w:val="00845574"/>
    <w:rsid w:val="008509D2"/>
    <w:rsid w:val="0085100A"/>
    <w:rsid w:val="00851EF6"/>
    <w:rsid w:val="0085276F"/>
    <w:rsid w:val="00852775"/>
    <w:rsid w:val="00853A3D"/>
    <w:rsid w:val="00855E13"/>
    <w:rsid w:val="00856079"/>
    <w:rsid w:val="00856245"/>
    <w:rsid w:val="00856BBB"/>
    <w:rsid w:val="00860E1B"/>
    <w:rsid w:val="00860E8D"/>
    <w:rsid w:val="00861CD6"/>
    <w:rsid w:val="008627C3"/>
    <w:rsid w:val="00866749"/>
    <w:rsid w:val="00866DD2"/>
    <w:rsid w:val="0087094E"/>
    <w:rsid w:val="008710D8"/>
    <w:rsid w:val="00871546"/>
    <w:rsid w:val="00871C4A"/>
    <w:rsid w:val="0087230E"/>
    <w:rsid w:val="008728D7"/>
    <w:rsid w:val="008743FF"/>
    <w:rsid w:val="00874616"/>
    <w:rsid w:val="00876098"/>
    <w:rsid w:val="00877B55"/>
    <w:rsid w:val="0088017E"/>
    <w:rsid w:val="00885295"/>
    <w:rsid w:val="00886AE0"/>
    <w:rsid w:val="00886F9D"/>
    <w:rsid w:val="008876B2"/>
    <w:rsid w:val="00890AFA"/>
    <w:rsid w:val="008913C9"/>
    <w:rsid w:val="00891B12"/>
    <w:rsid w:val="00891B14"/>
    <w:rsid w:val="00893C8B"/>
    <w:rsid w:val="00894BFE"/>
    <w:rsid w:val="00894C62"/>
    <w:rsid w:val="0089544E"/>
    <w:rsid w:val="00896809"/>
    <w:rsid w:val="00896A8D"/>
    <w:rsid w:val="008A1851"/>
    <w:rsid w:val="008A2033"/>
    <w:rsid w:val="008A4160"/>
    <w:rsid w:val="008A4AE8"/>
    <w:rsid w:val="008A6E04"/>
    <w:rsid w:val="008A7697"/>
    <w:rsid w:val="008B0E0E"/>
    <w:rsid w:val="008B22A8"/>
    <w:rsid w:val="008B4122"/>
    <w:rsid w:val="008B4729"/>
    <w:rsid w:val="008B5328"/>
    <w:rsid w:val="008B5A65"/>
    <w:rsid w:val="008B6073"/>
    <w:rsid w:val="008B60A8"/>
    <w:rsid w:val="008B643B"/>
    <w:rsid w:val="008B671D"/>
    <w:rsid w:val="008B708F"/>
    <w:rsid w:val="008C1891"/>
    <w:rsid w:val="008C4617"/>
    <w:rsid w:val="008C4DF1"/>
    <w:rsid w:val="008C4EE4"/>
    <w:rsid w:val="008C6C9C"/>
    <w:rsid w:val="008C6D90"/>
    <w:rsid w:val="008C6FF5"/>
    <w:rsid w:val="008D097F"/>
    <w:rsid w:val="008D0A4F"/>
    <w:rsid w:val="008D0D5B"/>
    <w:rsid w:val="008D0F72"/>
    <w:rsid w:val="008D16E7"/>
    <w:rsid w:val="008D2B24"/>
    <w:rsid w:val="008D4114"/>
    <w:rsid w:val="008D68D6"/>
    <w:rsid w:val="008D78F0"/>
    <w:rsid w:val="008E39F8"/>
    <w:rsid w:val="008F127C"/>
    <w:rsid w:val="008F30EB"/>
    <w:rsid w:val="008F3291"/>
    <w:rsid w:val="008F3B4D"/>
    <w:rsid w:val="008F7371"/>
    <w:rsid w:val="00900279"/>
    <w:rsid w:val="00902221"/>
    <w:rsid w:val="009028C1"/>
    <w:rsid w:val="00902C7F"/>
    <w:rsid w:val="00903257"/>
    <w:rsid w:val="00904126"/>
    <w:rsid w:val="009047C6"/>
    <w:rsid w:val="00904909"/>
    <w:rsid w:val="00904ABE"/>
    <w:rsid w:val="0090616C"/>
    <w:rsid w:val="009062BD"/>
    <w:rsid w:val="00907A30"/>
    <w:rsid w:val="009109CA"/>
    <w:rsid w:val="00910E2F"/>
    <w:rsid w:val="00912495"/>
    <w:rsid w:val="0091313A"/>
    <w:rsid w:val="00917605"/>
    <w:rsid w:val="0092049E"/>
    <w:rsid w:val="0092143C"/>
    <w:rsid w:val="00921815"/>
    <w:rsid w:val="00922AB9"/>
    <w:rsid w:val="0092459A"/>
    <w:rsid w:val="00925694"/>
    <w:rsid w:val="00925F09"/>
    <w:rsid w:val="00926079"/>
    <w:rsid w:val="00931ABD"/>
    <w:rsid w:val="00932113"/>
    <w:rsid w:val="00933E16"/>
    <w:rsid w:val="00933EBF"/>
    <w:rsid w:val="009344C2"/>
    <w:rsid w:val="009354BB"/>
    <w:rsid w:val="00935886"/>
    <w:rsid w:val="00935B8A"/>
    <w:rsid w:val="00937259"/>
    <w:rsid w:val="0093794A"/>
    <w:rsid w:val="00937CF0"/>
    <w:rsid w:val="009405E8"/>
    <w:rsid w:val="00940CFD"/>
    <w:rsid w:val="00941A38"/>
    <w:rsid w:val="0094332B"/>
    <w:rsid w:val="00944BC6"/>
    <w:rsid w:val="00944FE1"/>
    <w:rsid w:val="009451AA"/>
    <w:rsid w:val="009514F2"/>
    <w:rsid w:val="0095162E"/>
    <w:rsid w:val="009520AA"/>
    <w:rsid w:val="00954204"/>
    <w:rsid w:val="00954A97"/>
    <w:rsid w:val="00955548"/>
    <w:rsid w:val="00955B4E"/>
    <w:rsid w:val="00955CFC"/>
    <w:rsid w:val="00957255"/>
    <w:rsid w:val="00961E53"/>
    <w:rsid w:val="00962CB9"/>
    <w:rsid w:val="00963BA1"/>
    <w:rsid w:val="00964219"/>
    <w:rsid w:val="00965869"/>
    <w:rsid w:val="00966089"/>
    <w:rsid w:val="00966349"/>
    <w:rsid w:val="009709DE"/>
    <w:rsid w:val="00970B7C"/>
    <w:rsid w:val="00977086"/>
    <w:rsid w:val="00977E10"/>
    <w:rsid w:val="00980254"/>
    <w:rsid w:val="0098112F"/>
    <w:rsid w:val="00981B6E"/>
    <w:rsid w:val="00982B9C"/>
    <w:rsid w:val="00982CB5"/>
    <w:rsid w:val="0098397D"/>
    <w:rsid w:val="00985BA9"/>
    <w:rsid w:val="00990035"/>
    <w:rsid w:val="009909AF"/>
    <w:rsid w:val="00990CFB"/>
    <w:rsid w:val="0099354D"/>
    <w:rsid w:val="009954E1"/>
    <w:rsid w:val="00995AF2"/>
    <w:rsid w:val="00995D0F"/>
    <w:rsid w:val="009A104C"/>
    <w:rsid w:val="009A11C2"/>
    <w:rsid w:val="009A14AE"/>
    <w:rsid w:val="009A153B"/>
    <w:rsid w:val="009A158F"/>
    <w:rsid w:val="009A3A4C"/>
    <w:rsid w:val="009A4B4C"/>
    <w:rsid w:val="009A5F42"/>
    <w:rsid w:val="009A6F02"/>
    <w:rsid w:val="009B0A8D"/>
    <w:rsid w:val="009B0D8D"/>
    <w:rsid w:val="009B2BE6"/>
    <w:rsid w:val="009B3D7B"/>
    <w:rsid w:val="009B47C9"/>
    <w:rsid w:val="009B5469"/>
    <w:rsid w:val="009B5855"/>
    <w:rsid w:val="009B6416"/>
    <w:rsid w:val="009B6699"/>
    <w:rsid w:val="009B6C60"/>
    <w:rsid w:val="009B72E1"/>
    <w:rsid w:val="009C105B"/>
    <w:rsid w:val="009C33AA"/>
    <w:rsid w:val="009C3820"/>
    <w:rsid w:val="009C3EED"/>
    <w:rsid w:val="009C4926"/>
    <w:rsid w:val="009C62F2"/>
    <w:rsid w:val="009C77D6"/>
    <w:rsid w:val="009D12D7"/>
    <w:rsid w:val="009D37CD"/>
    <w:rsid w:val="009D4425"/>
    <w:rsid w:val="009D44D5"/>
    <w:rsid w:val="009D6497"/>
    <w:rsid w:val="009E1B93"/>
    <w:rsid w:val="009E1D6B"/>
    <w:rsid w:val="009E379A"/>
    <w:rsid w:val="009E4C04"/>
    <w:rsid w:val="009E4CE7"/>
    <w:rsid w:val="009E56B2"/>
    <w:rsid w:val="009E56FD"/>
    <w:rsid w:val="009E6F3B"/>
    <w:rsid w:val="009F00C1"/>
    <w:rsid w:val="009F18F5"/>
    <w:rsid w:val="009F1A48"/>
    <w:rsid w:val="009F1C17"/>
    <w:rsid w:val="009F1CD1"/>
    <w:rsid w:val="009F27C6"/>
    <w:rsid w:val="009F3A57"/>
    <w:rsid w:val="009F5A65"/>
    <w:rsid w:val="009F671A"/>
    <w:rsid w:val="00A02155"/>
    <w:rsid w:val="00A03A5A"/>
    <w:rsid w:val="00A04EA2"/>
    <w:rsid w:val="00A070B1"/>
    <w:rsid w:val="00A11F4E"/>
    <w:rsid w:val="00A13F5A"/>
    <w:rsid w:val="00A1452B"/>
    <w:rsid w:val="00A16308"/>
    <w:rsid w:val="00A17C94"/>
    <w:rsid w:val="00A20116"/>
    <w:rsid w:val="00A20661"/>
    <w:rsid w:val="00A208EE"/>
    <w:rsid w:val="00A2323D"/>
    <w:rsid w:val="00A24433"/>
    <w:rsid w:val="00A244CA"/>
    <w:rsid w:val="00A250B8"/>
    <w:rsid w:val="00A2662E"/>
    <w:rsid w:val="00A268DE"/>
    <w:rsid w:val="00A3092C"/>
    <w:rsid w:val="00A3285E"/>
    <w:rsid w:val="00A32909"/>
    <w:rsid w:val="00A34EF7"/>
    <w:rsid w:val="00A35067"/>
    <w:rsid w:val="00A35316"/>
    <w:rsid w:val="00A35382"/>
    <w:rsid w:val="00A3617E"/>
    <w:rsid w:val="00A3736A"/>
    <w:rsid w:val="00A374C6"/>
    <w:rsid w:val="00A401EB"/>
    <w:rsid w:val="00A40EFF"/>
    <w:rsid w:val="00A41FDE"/>
    <w:rsid w:val="00A426EC"/>
    <w:rsid w:val="00A438C5"/>
    <w:rsid w:val="00A44314"/>
    <w:rsid w:val="00A4613B"/>
    <w:rsid w:val="00A50AF6"/>
    <w:rsid w:val="00A511BB"/>
    <w:rsid w:val="00A56943"/>
    <w:rsid w:val="00A56D31"/>
    <w:rsid w:val="00A57DD8"/>
    <w:rsid w:val="00A57E5D"/>
    <w:rsid w:val="00A61865"/>
    <w:rsid w:val="00A62CF4"/>
    <w:rsid w:val="00A62FC8"/>
    <w:rsid w:val="00A6360D"/>
    <w:rsid w:val="00A65CB2"/>
    <w:rsid w:val="00A6608D"/>
    <w:rsid w:val="00A669B8"/>
    <w:rsid w:val="00A67181"/>
    <w:rsid w:val="00A70896"/>
    <w:rsid w:val="00A71446"/>
    <w:rsid w:val="00A71D26"/>
    <w:rsid w:val="00A72E55"/>
    <w:rsid w:val="00A74580"/>
    <w:rsid w:val="00A74C07"/>
    <w:rsid w:val="00A753BF"/>
    <w:rsid w:val="00A75E22"/>
    <w:rsid w:val="00A76E86"/>
    <w:rsid w:val="00A81F9F"/>
    <w:rsid w:val="00A86742"/>
    <w:rsid w:val="00A9039A"/>
    <w:rsid w:val="00A9139B"/>
    <w:rsid w:val="00A91486"/>
    <w:rsid w:val="00A935B6"/>
    <w:rsid w:val="00A935C8"/>
    <w:rsid w:val="00A939A7"/>
    <w:rsid w:val="00A95B71"/>
    <w:rsid w:val="00A97D49"/>
    <w:rsid w:val="00AA02D2"/>
    <w:rsid w:val="00AA1BA1"/>
    <w:rsid w:val="00AA2A6B"/>
    <w:rsid w:val="00AA2B3C"/>
    <w:rsid w:val="00AA3E41"/>
    <w:rsid w:val="00AA55FE"/>
    <w:rsid w:val="00AA581D"/>
    <w:rsid w:val="00AA5DFA"/>
    <w:rsid w:val="00AB044F"/>
    <w:rsid w:val="00AB0500"/>
    <w:rsid w:val="00AB132E"/>
    <w:rsid w:val="00AB29F6"/>
    <w:rsid w:val="00AB51C4"/>
    <w:rsid w:val="00AB53DA"/>
    <w:rsid w:val="00AB5FA4"/>
    <w:rsid w:val="00AB766C"/>
    <w:rsid w:val="00AC04DF"/>
    <w:rsid w:val="00AC308D"/>
    <w:rsid w:val="00AC4DAC"/>
    <w:rsid w:val="00AD0603"/>
    <w:rsid w:val="00AD0DCF"/>
    <w:rsid w:val="00AD1841"/>
    <w:rsid w:val="00AD2332"/>
    <w:rsid w:val="00AD4315"/>
    <w:rsid w:val="00AD5C2A"/>
    <w:rsid w:val="00AE36E9"/>
    <w:rsid w:val="00AE4311"/>
    <w:rsid w:val="00AE6D90"/>
    <w:rsid w:val="00AE6EE8"/>
    <w:rsid w:val="00AE70BC"/>
    <w:rsid w:val="00AE75B2"/>
    <w:rsid w:val="00AF1306"/>
    <w:rsid w:val="00AF2D2D"/>
    <w:rsid w:val="00AF4205"/>
    <w:rsid w:val="00AF4616"/>
    <w:rsid w:val="00AF5C95"/>
    <w:rsid w:val="00AF6AAB"/>
    <w:rsid w:val="00AF7A5B"/>
    <w:rsid w:val="00B003DF"/>
    <w:rsid w:val="00B0184F"/>
    <w:rsid w:val="00B01D0C"/>
    <w:rsid w:val="00B021DD"/>
    <w:rsid w:val="00B074D8"/>
    <w:rsid w:val="00B10489"/>
    <w:rsid w:val="00B10551"/>
    <w:rsid w:val="00B13301"/>
    <w:rsid w:val="00B134CD"/>
    <w:rsid w:val="00B15315"/>
    <w:rsid w:val="00B1663C"/>
    <w:rsid w:val="00B167E0"/>
    <w:rsid w:val="00B21B68"/>
    <w:rsid w:val="00B21FF8"/>
    <w:rsid w:val="00B25040"/>
    <w:rsid w:val="00B25607"/>
    <w:rsid w:val="00B25866"/>
    <w:rsid w:val="00B30B33"/>
    <w:rsid w:val="00B30C78"/>
    <w:rsid w:val="00B31D27"/>
    <w:rsid w:val="00B32CFC"/>
    <w:rsid w:val="00B32F0D"/>
    <w:rsid w:val="00B343D7"/>
    <w:rsid w:val="00B362C9"/>
    <w:rsid w:val="00B37FDB"/>
    <w:rsid w:val="00B41E24"/>
    <w:rsid w:val="00B41F4C"/>
    <w:rsid w:val="00B43078"/>
    <w:rsid w:val="00B4467D"/>
    <w:rsid w:val="00B46CE2"/>
    <w:rsid w:val="00B47837"/>
    <w:rsid w:val="00B50731"/>
    <w:rsid w:val="00B5188B"/>
    <w:rsid w:val="00B51D67"/>
    <w:rsid w:val="00B539BF"/>
    <w:rsid w:val="00B53B48"/>
    <w:rsid w:val="00B53C0E"/>
    <w:rsid w:val="00B55F48"/>
    <w:rsid w:val="00B56C91"/>
    <w:rsid w:val="00B57DAA"/>
    <w:rsid w:val="00B60EBE"/>
    <w:rsid w:val="00B61E88"/>
    <w:rsid w:val="00B62216"/>
    <w:rsid w:val="00B63CA2"/>
    <w:rsid w:val="00B649C8"/>
    <w:rsid w:val="00B66C2A"/>
    <w:rsid w:val="00B70217"/>
    <w:rsid w:val="00B72082"/>
    <w:rsid w:val="00B72906"/>
    <w:rsid w:val="00B72DAA"/>
    <w:rsid w:val="00B72F5D"/>
    <w:rsid w:val="00B7556A"/>
    <w:rsid w:val="00B77974"/>
    <w:rsid w:val="00B82F72"/>
    <w:rsid w:val="00B838AB"/>
    <w:rsid w:val="00B86254"/>
    <w:rsid w:val="00B907E7"/>
    <w:rsid w:val="00B92194"/>
    <w:rsid w:val="00B945DC"/>
    <w:rsid w:val="00B94A3A"/>
    <w:rsid w:val="00B95745"/>
    <w:rsid w:val="00B95B73"/>
    <w:rsid w:val="00B9772F"/>
    <w:rsid w:val="00BA029C"/>
    <w:rsid w:val="00BA0713"/>
    <w:rsid w:val="00BA1611"/>
    <w:rsid w:val="00BA169E"/>
    <w:rsid w:val="00BA2FB4"/>
    <w:rsid w:val="00BA3AFC"/>
    <w:rsid w:val="00BA5731"/>
    <w:rsid w:val="00BA791B"/>
    <w:rsid w:val="00BA7A2D"/>
    <w:rsid w:val="00BA7B8E"/>
    <w:rsid w:val="00BB0F1B"/>
    <w:rsid w:val="00BB2150"/>
    <w:rsid w:val="00BB2586"/>
    <w:rsid w:val="00BB2673"/>
    <w:rsid w:val="00BB3658"/>
    <w:rsid w:val="00BB37C1"/>
    <w:rsid w:val="00BB4120"/>
    <w:rsid w:val="00BB4C77"/>
    <w:rsid w:val="00BB4E1B"/>
    <w:rsid w:val="00BC425E"/>
    <w:rsid w:val="00BC564F"/>
    <w:rsid w:val="00BC6E74"/>
    <w:rsid w:val="00BD1719"/>
    <w:rsid w:val="00BD305D"/>
    <w:rsid w:val="00BD4216"/>
    <w:rsid w:val="00BD4B85"/>
    <w:rsid w:val="00BD7A5D"/>
    <w:rsid w:val="00BE177F"/>
    <w:rsid w:val="00BE1D95"/>
    <w:rsid w:val="00BE2A01"/>
    <w:rsid w:val="00BE31D8"/>
    <w:rsid w:val="00BE56BB"/>
    <w:rsid w:val="00BE649B"/>
    <w:rsid w:val="00BE718A"/>
    <w:rsid w:val="00BE7D16"/>
    <w:rsid w:val="00BF0829"/>
    <w:rsid w:val="00BF2B2A"/>
    <w:rsid w:val="00BF2E91"/>
    <w:rsid w:val="00BF3EC0"/>
    <w:rsid w:val="00BF3ECE"/>
    <w:rsid w:val="00BF4311"/>
    <w:rsid w:val="00BF4F16"/>
    <w:rsid w:val="00BF7DD1"/>
    <w:rsid w:val="00C00246"/>
    <w:rsid w:val="00C03542"/>
    <w:rsid w:val="00C036D7"/>
    <w:rsid w:val="00C0774B"/>
    <w:rsid w:val="00C1078B"/>
    <w:rsid w:val="00C136FE"/>
    <w:rsid w:val="00C138E7"/>
    <w:rsid w:val="00C1468E"/>
    <w:rsid w:val="00C16243"/>
    <w:rsid w:val="00C177CB"/>
    <w:rsid w:val="00C2256F"/>
    <w:rsid w:val="00C24A3F"/>
    <w:rsid w:val="00C260FA"/>
    <w:rsid w:val="00C265F8"/>
    <w:rsid w:val="00C30582"/>
    <w:rsid w:val="00C30DCD"/>
    <w:rsid w:val="00C336CD"/>
    <w:rsid w:val="00C33886"/>
    <w:rsid w:val="00C356A7"/>
    <w:rsid w:val="00C35AAB"/>
    <w:rsid w:val="00C360FB"/>
    <w:rsid w:val="00C368F7"/>
    <w:rsid w:val="00C37E10"/>
    <w:rsid w:val="00C408BC"/>
    <w:rsid w:val="00C40D45"/>
    <w:rsid w:val="00C419C8"/>
    <w:rsid w:val="00C41F5E"/>
    <w:rsid w:val="00C44102"/>
    <w:rsid w:val="00C446B7"/>
    <w:rsid w:val="00C448C4"/>
    <w:rsid w:val="00C44AF7"/>
    <w:rsid w:val="00C46A5D"/>
    <w:rsid w:val="00C47125"/>
    <w:rsid w:val="00C4764F"/>
    <w:rsid w:val="00C5072B"/>
    <w:rsid w:val="00C53C32"/>
    <w:rsid w:val="00C542EB"/>
    <w:rsid w:val="00C54DE5"/>
    <w:rsid w:val="00C55675"/>
    <w:rsid w:val="00C57A7A"/>
    <w:rsid w:val="00C57C12"/>
    <w:rsid w:val="00C60EAA"/>
    <w:rsid w:val="00C63850"/>
    <w:rsid w:val="00C64466"/>
    <w:rsid w:val="00C652ED"/>
    <w:rsid w:val="00C66F40"/>
    <w:rsid w:val="00C6710F"/>
    <w:rsid w:val="00C67DC5"/>
    <w:rsid w:val="00C71B64"/>
    <w:rsid w:val="00C737C8"/>
    <w:rsid w:val="00C7587C"/>
    <w:rsid w:val="00C76021"/>
    <w:rsid w:val="00C775A7"/>
    <w:rsid w:val="00C84C56"/>
    <w:rsid w:val="00C87FE4"/>
    <w:rsid w:val="00C91425"/>
    <w:rsid w:val="00C94034"/>
    <w:rsid w:val="00C95590"/>
    <w:rsid w:val="00CA07B7"/>
    <w:rsid w:val="00CA1425"/>
    <w:rsid w:val="00CA16D8"/>
    <w:rsid w:val="00CA5D31"/>
    <w:rsid w:val="00CA5F28"/>
    <w:rsid w:val="00CA7950"/>
    <w:rsid w:val="00CA7A80"/>
    <w:rsid w:val="00CB46FD"/>
    <w:rsid w:val="00CB521E"/>
    <w:rsid w:val="00CB6828"/>
    <w:rsid w:val="00CC12F3"/>
    <w:rsid w:val="00CC1AC4"/>
    <w:rsid w:val="00CC2587"/>
    <w:rsid w:val="00CC4382"/>
    <w:rsid w:val="00CC4A89"/>
    <w:rsid w:val="00CC4C96"/>
    <w:rsid w:val="00CD0C1C"/>
    <w:rsid w:val="00CD2B5B"/>
    <w:rsid w:val="00CD56D4"/>
    <w:rsid w:val="00CD573D"/>
    <w:rsid w:val="00CD69A3"/>
    <w:rsid w:val="00CD6A4A"/>
    <w:rsid w:val="00CD6CAD"/>
    <w:rsid w:val="00CE0F71"/>
    <w:rsid w:val="00CE1B51"/>
    <w:rsid w:val="00CE2AC6"/>
    <w:rsid w:val="00CE37E2"/>
    <w:rsid w:val="00CE4B8D"/>
    <w:rsid w:val="00CE4F2F"/>
    <w:rsid w:val="00CE4F88"/>
    <w:rsid w:val="00CE7A23"/>
    <w:rsid w:val="00CE7FAB"/>
    <w:rsid w:val="00CF10FA"/>
    <w:rsid w:val="00CF23A1"/>
    <w:rsid w:val="00CF29F5"/>
    <w:rsid w:val="00CF4BE7"/>
    <w:rsid w:val="00CF5F5D"/>
    <w:rsid w:val="00CF7299"/>
    <w:rsid w:val="00D0046B"/>
    <w:rsid w:val="00D00BFE"/>
    <w:rsid w:val="00D00D31"/>
    <w:rsid w:val="00D01542"/>
    <w:rsid w:val="00D0225D"/>
    <w:rsid w:val="00D026A0"/>
    <w:rsid w:val="00D03269"/>
    <w:rsid w:val="00D034F6"/>
    <w:rsid w:val="00D04BCB"/>
    <w:rsid w:val="00D05ADA"/>
    <w:rsid w:val="00D07DE0"/>
    <w:rsid w:val="00D11464"/>
    <w:rsid w:val="00D1642D"/>
    <w:rsid w:val="00D175DF"/>
    <w:rsid w:val="00D201B6"/>
    <w:rsid w:val="00D20F2E"/>
    <w:rsid w:val="00D21A63"/>
    <w:rsid w:val="00D239E1"/>
    <w:rsid w:val="00D245B4"/>
    <w:rsid w:val="00D256EF"/>
    <w:rsid w:val="00D25A04"/>
    <w:rsid w:val="00D26483"/>
    <w:rsid w:val="00D31DC1"/>
    <w:rsid w:val="00D31E15"/>
    <w:rsid w:val="00D329F1"/>
    <w:rsid w:val="00D3324C"/>
    <w:rsid w:val="00D36C3E"/>
    <w:rsid w:val="00D37DB2"/>
    <w:rsid w:val="00D40050"/>
    <w:rsid w:val="00D43D84"/>
    <w:rsid w:val="00D44BDA"/>
    <w:rsid w:val="00D457D4"/>
    <w:rsid w:val="00D4720F"/>
    <w:rsid w:val="00D5205E"/>
    <w:rsid w:val="00D54C1A"/>
    <w:rsid w:val="00D55066"/>
    <w:rsid w:val="00D55C3A"/>
    <w:rsid w:val="00D5680E"/>
    <w:rsid w:val="00D56A9F"/>
    <w:rsid w:val="00D61E25"/>
    <w:rsid w:val="00D61FA0"/>
    <w:rsid w:val="00D653F4"/>
    <w:rsid w:val="00D67116"/>
    <w:rsid w:val="00D67ACD"/>
    <w:rsid w:val="00D706AF"/>
    <w:rsid w:val="00D73126"/>
    <w:rsid w:val="00D745FE"/>
    <w:rsid w:val="00D74DF1"/>
    <w:rsid w:val="00D7694A"/>
    <w:rsid w:val="00D769AC"/>
    <w:rsid w:val="00D77530"/>
    <w:rsid w:val="00D80E0B"/>
    <w:rsid w:val="00D82437"/>
    <w:rsid w:val="00D82701"/>
    <w:rsid w:val="00D827C0"/>
    <w:rsid w:val="00D83E3A"/>
    <w:rsid w:val="00D9211C"/>
    <w:rsid w:val="00D92DC8"/>
    <w:rsid w:val="00D95F68"/>
    <w:rsid w:val="00D96C02"/>
    <w:rsid w:val="00D96E11"/>
    <w:rsid w:val="00D9759F"/>
    <w:rsid w:val="00DA0156"/>
    <w:rsid w:val="00DA03E5"/>
    <w:rsid w:val="00DA081A"/>
    <w:rsid w:val="00DA2DB2"/>
    <w:rsid w:val="00DA4EAD"/>
    <w:rsid w:val="00DA7CAD"/>
    <w:rsid w:val="00DB0407"/>
    <w:rsid w:val="00DB067E"/>
    <w:rsid w:val="00DB0D63"/>
    <w:rsid w:val="00DB18AD"/>
    <w:rsid w:val="00DB41ED"/>
    <w:rsid w:val="00DB45B2"/>
    <w:rsid w:val="00DB569B"/>
    <w:rsid w:val="00DB59C3"/>
    <w:rsid w:val="00DB5ACF"/>
    <w:rsid w:val="00DC07BF"/>
    <w:rsid w:val="00DC1484"/>
    <w:rsid w:val="00DC384E"/>
    <w:rsid w:val="00DC3B3C"/>
    <w:rsid w:val="00DC63E0"/>
    <w:rsid w:val="00DC668C"/>
    <w:rsid w:val="00DC744D"/>
    <w:rsid w:val="00DC7613"/>
    <w:rsid w:val="00DD04A5"/>
    <w:rsid w:val="00DD1062"/>
    <w:rsid w:val="00DD47DD"/>
    <w:rsid w:val="00DE13F1"/>
    <w:rsid w:val="00DE2C88"/>
    <w:rsid w:val="00DE3178"/>
    <w:rsid w:val="00DE449F"/>
    <w:rsid w:val="00DE663C"/>
    <w:rsid w:val="00DF09BE"/>
    <w:rsid w:val="00DF1BC5"/>
    <w:rsid w:val="00DF6782"/>
    <w:rsid w:val="00DF7786"/>
    <w:rsid w:val="00DF7EA9"/>
    <w:rsid w:val="00E00412"/>
    <w:rsid w:val="00E01104"/>
    <w:rsid w:val="00E0121F"/>
    <w:rsid w:val="00E0202C"/>
    <w:rsid w:val="00E0305E"/>
    <w:rsid w:val="00E04ECB"/>
    <w:rsid w:val="00E06531"/>
    <w:rsid w:val="00E06E8D"/>
    <w:rsid w:val="00E07AAF"/>
    <w:rsid w:val="00E107A1"/>
    <w:rsid w:val="00E10840"/>
    <w:rsid w:val="00E13F82"/>
    <w:rsid w:val="00E1474A"/>
    <w:rsid w:val="00E1798B"/>
    <w:rsid w:val="00E21464"/>
    <w:rsid w:val="00E24494"/>
    <w:rsid w:val="00E25A88"/>
    <w:rsid w:val="00E3289F"/>
    <w:rsid w:val="00E331BA"/>
    <w:rsid w:val="00E35C1E"/>
    <w:rsid w:val="00E37DAE"/>
    <w:rsid w:val="00E37E91"/>
    <w:rsid w:val="00E41DFD"/>
    <w:rsid w:val="00E4239C"/>
    <w:rsid w:val="00E425B4"/>
    <w:rsid w:val="00E4511B"/>
    <w:rsid w:val="00E45C5B"/>
    <w:rsid w:val="00E47BCA"/>
    <w:rsid w:val="00E47E27"/>
    <w:rsid w:val="00E50CC9"/>
    <w:rsid w:val="00E51E6A"/>
    <w:rsid w:val="00E52586"/>
    <w:rsid w:val="00E53C65"/>
    <w:rsid w:val="00E568AA"/>
    <w:rsid w:val="00E60FD3"/>
    <w:rsid w:val="00E61921"/>
    <w:rsid w:val="00E635DD"/>
    <w:rsid w:val="00E6367A"/>
    <w:rsid w:val="00E663AC"/>
    <w:rsid w:val="00E679C8"/>
    <w:rsid w:val="00E7434E"/>
    <w:rsid w:val="00E75EDD"/>
    <w:rsid w:val="00E76A72"/>
    <w:rsid w:val="00E76B93"/>
    <w:rsid w:val="00E771A7"/>
    <w:rsid w:val="00E80340"/>
    <w:rsid w:val="00E806D1"/>
    <w:rsid w:val="00E80ACF"/>
    <w:rsid w:val="00E81E3F"/>
    <w:rsid w:val="00E85AF1"/>
    <w:rsid w:val="00E85F5B"/>
    <w:rsid w:val="00E860C2"/>
    <w:rsid w:val="00E86DDD"/>
    <w:rsid w:val="00E8743A"/>
    <w:rsid w:val="00E90BA6"/>
    <w:rsid w:val="00E935A0"/>
    <w:rsid w:val="00E9367D"/>
    <w:rsid w:val="00E93A07"/>
    <w:rsid w:val="00E94430"/>
    <w:rsid w:val="00E958A9"/>
    <w:rsid w:val="00E95F49"/>
    <w:rsid w:val="00E9649E"/>
    <w:rsid w:val="00E966C5"/>
    <w:rsid w:val="00E96EE6"/>
    <w:rsid w:val="00EA060A"/>
    <w:rsid w:val="00EA0810"/>
    <w:rsid w:val="00EA0CC3"/>
    <w:rsid w:val="00EA1346"/>
    <w:rsid w:val="00EA3D5C"/>
    <w:rsid w:val="00EB0452"/>
    <w:rsid w:val="00EB1135"/>
    <w:rsid w:val="00EB22A5"/>
    <w:rsid w:val="00EB24E4"/>
    <w:rsid w:val="00EB2B7D"/>
    <w:rsid w:val="00EB2FA0"/>
    <w:rsid w:val="00EB3A23"/>
    <w:rsid w:val="00EB3C71"/>
    <w:rsid w:val="00EB47B3"/>
    <w:rsid w:val="00EB6958"/>
    <w:rsid w:val="00EB7E81"/>
    <w:rsid w:val="00EC0364"/>
    <w:rsid w:val="00EC0E12"/>
    <w:rsid w:val="00EC1596"/>
    <w:rsid w:val="00EC4802"/>
    <w:rsid w:val="00EC48FD"/>
    <w:rsid w:val="00ED01B7"/>
    <w:rsid w:val="00ED0426"/>
    <w:rsid w:val="00ED0E96"/>
    <w:rsid w:val="00ED22A1"/>
    <w:rsid w:val="00ED4829"/>
    <w:rsid w:val="00ED7660"/>
    <w:rsid w:val="00EE0C87"/>
    <w:rsid w:val="00EE0D07"/>
    <w:rsid w:val="00EE191E"/>
    <w:rsid w:val="00EE2C24"/>
    <w:rsid w:val="00EE313D"/>
    <w:rsid w:val="00EE4050"/>
    <w:rsid w:val="00EE4E3D"/>
    <w:rsid w:val="00EE5152"/>
    <w:rsid w:val="00EE5D81"/>
    <w:rsid w:val="00EE6858"/>
    <w:rsid w:val="00EE75C0"/>
    <w:rsid w:val="00EF13A2"/>
    <w:rsid w:val="00EF13D4"/>
    <w:rsid w:val="00EF1558"/>
    <w:rsid w:val="00EF3019"/>
    <w:rsid w:val="00EF367C"/>
    <w:rsid w:val="00EF4DE4"/>
    <w:rsid w:val="00EF5BC3"/>
    <w:rsid w:val="00F00097"/>
    <w:rsid w:val="00F0080D"/>
    <w:rsid w:val="00F02A49"/>
    <w:rsid w:val="00F037C2"/>
    <w:rsid w:val="00F06EAC"/>
    <w:rsid w:val="00F072C7"/>
    <w:rsid w:val="00F10908"/>
    <w:rsid w:val="00F11303"/>
    <w:rsid w:val="00F12ADD"/>
    <w:rsid w:val="00F13AC9"/>
    <w:rsid w:val="00F15F1A"/>
    <w:rsid w:val="00F1672C"/>
    <w:rsid w:val="00F2039E"/>
    <w:rsid w:val="00F20842"/>
    <w:rsid w:val="00F2084A"/>
    <w:rsid w:val="00F20FEF"/>
    <w:rsid w:val="00F22E45"/>
    <w:rsid w:val="00F23D90"/>
    <w:rsid w:val="00F24848"/>
    <w:rsid w:val="00F2658F"/>
    <w:rsid w:val="00F27673"/>
    <w:rsid w:val="00F27CA4"/>
    <w:rsid w:val="00F3024C"/>
    <w:rsid w:val="00F306FF"/>
    <w:rsid w:val="00F31B48"/>
    <w:rsid w:val="00F31BD2"/>
    <w:rsid w:val="00F33A72"/>
    <w:rsid w:val="00F34167"/>
    <w:rsid w:val="00F34179"/>
    <w:rsid w:val="00F3622D"/>
    <w:rsid w:val="00F362D7"/>
    <w:rsid w:val="00F377B2"/>
    <w:rsid w:val="00F41936"/>
    <w:rsid w:val="00F41D55"/>
    <w:rsid w:val="00F430C4"/>
    <w:rsid w:val="00F433F0"/>
    <w:rsid w:val="00F45F93"/>
    <w:rsid w:val="00F4759D"/>
    <w:rsid w:val="00F5152E"/>
    <w:rsid w:val="00F5155E"/>
    <w:rsid w:val="00F51EFC"/>
    <w:rsid w:val="00F53413"/>
    <w:rsid w:val="00F53D3A"/>
    <w:rsid w:val="00F543DC"/>
    <w:rsid w:val="00F56306"/>
    <w:rsid w:val="00F56A7D"/>
    <w:rsid w:val="00F56CB2"/>
    <w:rsid w:val="00F603ED"/>
    <w:rsid w:val="00F60D96"/>
    <w:rsid w:val="00F60F15"/>
    <w:rsid w:val="00F61DF9"/>
    <w:rsid w:val="00F6352A"/>
    <w:rsid w:val="00F6465C"/>
    <w:rsid w:val="00F71DB8"/>
    <w:rsid w:val="00F71DBC"/>
    <w:rsid w:val="00F77BB1"/>
    <w:rsid w:val="00F827E8"/>
    <w:rsid w:val="00F83277"/>
    <w:rsid w:val="00F83352"/>
    <w:rsid w:val="00F83B46"/>
    <w:rsid w:val="00F84B7F"/>
    <w:rsid w:val="00F8578A"/>
    <w:rsid w:val="00F870EF"/>
    <w:rsid w:val="00F9222B"/>
    <w:rsid w:val="00F973EF"/>
    <w:rsid w:val="00FA2116"/>
    <w:rsid w:val="00FA277D"/>
    <w:rsid w:val="00FA28C3"/>
    <w:rsid w:val="00FA771E"/>
    <w:rsid w:val="00FA781B"/>
    <w:rsid w:val="00FB0127"/>
    <w:rsid w:val="00FB2F9B"/>
    <w:rsid w:val="00FB7A7A"/>
    <w:rsid w:val="00FB7E1C"/>
    <w:rsid w:val="00FB7EEA"/>
    <w:rsid w:val="00FC009F"/>
    <w:rsid w:val="00FC14BB"/>
    <w:rsid w:val="00FC37A7"/>
    <w:rsid w:val="00FC4CAB"/>
    <w:rsid w:val="00FC671E"/>
    <w:rsid w:val="00FC7473"/>
    <w:rsid w:val="00FD171B"/>
    <w:rsid w:val="00FD2BDF"/>
    <w:rsid w:val="00FD4D5D"/>
    <w:rsid w:val="00FD6005"/>
    <w:rsid w:val="00FD6B04"/>
    <w:rsid w:val="00FD7173"/>
    <w:rsid w:val="00FD7D59"/>
    <w:rsid w:val="00FE1011"/>
    <w:rsid w:val="00FE1C5E"/>
    <w:rsid w:val="00FE1E68"/>
    <w:rsid w:val="00FE271D"/>
    <w:rsid w:val="00FE4E98"/>
    <w:rsid w:val="00FE568D"/>
    <w:rsid w:val="00FE78F4"/>
    <w:rsid w:val="00FF132F"/>
    <w:rsid w:val="00FF201F"/>
    <w:rsid w:val="00FF2DE2"/>
    <w:rsid w:val="00FF5C34"/>
    <w:rsid w:val="00FF656E"/>
    <w:rsid w:val="00FF687C"/>
    <w:rsid w:val="00FF7628"/>
    <w:rsid w:val="086F76F0"/>
    <w:rsid w:val="109FCC9D"/>
    <w:rsid w:val="13F5F196"/>
    <w:rsid w:val="1597A58D"/>
    <w:rsid w:val="16D88F82"/>
    <w:rsid w:val="22783285"/>
    <w:rsid w:val="292E1BA4"/>
    <w:rsid w:val="3BC1FAA3"/>
    <w:rsid w:val="40B59F20"/>
    <w:rsid w:val="42953780"/>
    <w:rsid w:val="443107E1"/>
    <w:rsid w:val="4A9E5127"/>
    <w:rsid w:val="50281632"/>
    <w:rsid w:val="556E275C"/>
    <w:rsid w:val="559A28FC"/>
    <w:rsid w:val="5B4D3FC6"/>
    <w:rsid w:val="6F340C90"/>
    <w:rsid w:val="703C6459"/>
    <w:rsid w:val="76397D49"/>
    <w:rsid w:val="7830A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3CD13C"/>
  <w15:chartTrackingRefBased/>
  <w15:docId w15:val="{D48153A6-67AF-48FC-BFA2-0A9656732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4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keepLines/>
      <w:spacing w:before="480" w:after="120"/>
      <w:contextualSpacing/>
      <w:outlineLvl w:val="0"/>
    </w:pPr>
    <w:rPr>
      <w:rFonts w:asciiTheme="majorHAnsi" w:eastAsiaTheme="majorEastAsia" w:hAnsiTheme="majorHAnsi" w:cstheme="majorBidi"/>
      <w:color w:val="0F6FC6" w:themeColor="accent1"/>
      <w:sz w:val="36"/>
      <w:szCs w:val="32"/>
    </w:rPr>
  </w:style>
  <w:style w:type="paragraph" w:styleId="Heading2">
    <w:name w:val="heading 2"/>
    <w:basedOn w:val="Normal"/>
    <w:next w:val="NormalIndent"/>
    <w:link w:val="Heading2Char"/>
    <w:uiPriority w:val="4"/>
    <w:unhideWhenUsed/>
    <w:qFormat/>
    <w:pPr>
      <w:keepNext/>
      <w:keepLines/>
      <w:spacing w:before="40" w:after="0"/>
      <w:jc w:val="right"/>
      <w:outlineLvl w:val="1"/>
    </w:pPr>
    <w:rPr>
      <w:rFonts w:asciiTheme="majorHAnsi" w:eastAsiaTheme="majorEastAsia" w:hAnsiTheme="majorHAnsi" w:cstheme="majorBidi"/>
      <w:color w:val="0F6FC6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color w:val="0F6FC6" w:themeColor="accent1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Caption">
    <w:name w:val="caption"/>
    <w:basedOn w:val="Normal"/>
    <w:uiPriority w:val="9"/>
    <w:unhideWhenUsed/>
    <w:qFormat/>
    <w:pPr>
      <w:spacing w:line="240" w:lineRule="auto"/>
      <w:ind w:left="288" w:right="288"/>
    </w:pPr>
    <w:rPr>
      <w:rFonts w:asciiTheme="majorHAnsi" w:hAnsiTheme="majorHAnsi"/>
      <w:i/>
      <w:iCs/>
      <w:color w:val="404040" w:themeColor="text1" w:themeTint="BF"/>
      <w:szCs w:val="18"/>
    </w:rPr>
  </w:style>
  <w:style w:type="paragraph" w:styleId="Title">
    <w:name w:val="Title"/>
    <w:basedOn w:val="Normal"/>
    <w:next w:val="Subtitle"/>
    <w:link w:val="TitleChar"/>
    <w:uiPriority w:val="1"/>
    <w:qFormat/>
    <w:pPr>
      <w:spacing w:before="360" w:after="0" w:line="240" w:lineRule="auto"/>
      <w:contextualSpacing/>
      <w:jc w:val="center"/>
    </w:pPr>
    <w:rPr>
      <w:rFonts w:eastAsiaTheme="majorEastAsia" w:cstheme="majorBidi"/>
      <w:color w:val="FFFFFF" w:themeColor="background1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eastAsiaTheme="majorEastAsia" w:cstheme="majorBidi"/>
      <w:color w:val="FFFFFF" w:themeColor="background1"/>
      <w:kern w:val="28"/>
      <w:sz w:val="72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0"/>
      <w:contextualSpacing/>
      <w:jc w:val="center"/>
    </w:pPr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Heading2Char">
    <w:name w:val="Heading 2 Char"/>
    <w:basedOn w:val="DefaultParagraphFont"/>
    <w:link w:val="Heading2"/>
    <w:uiPriority w:val="4"/>
    <w:rPr>
      <w:rFonts w:asciiTheme="majorHAnsi" w:eastAsiaTheme="majorEastAsia" w:hAnsiTheme="majorHAnsi" w:cstheme="majorBidi"/>
      <w:color w:val="0F6FC6" w:themeColor="accent1"/>
      <w:sz w:val="36"/>
      <w:szCs w:val="36"/>
    </w:rPr>
  </w:style>
  <w:style w:type="paragraph" w:styleId="NormalIndent">
    <w:name w:val="Normal Indent"/>
    <w:basedOn w:val="Normal"/>
    <w:uiPriority w:val="8"/>
    <w:unhideWhenUsed/>
    <w:qFormat/>
    <w:pPr>
      <w:ind w:left="720"/>
      <w:jc w:val="right"/>
    </w:pPr>
  </w:style>
  <w:style w:type="paragraph" w:styleId="NormalWeb">
    <w:name w:val="Normal (Web)"/>
    <w:basedOn w:val="Normal"/>
    <w:uiPriority w:val="99"/>
    <w:unhideWhenUsed/>
    <w:rsid w:val="0054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character" w:customStyle="1" w:styleId="sr-only">
    <w:name w:val="sr-only"/>
    <w:basedOn w:val="DefaultParagraphFont"/>
    <w:rsid w:val="00C419C8"/>
  </w:style>
  <w:style w:type="character" w:styleId="Hyperlink">
    <w:name w:val="Hyperlink"/>
    <w:basedOn w:val="DefaultParagraphFont"/>
    <w:uiPriority w:val="99"/>
    <w:unhideWhenUsed/>
    <w:rsid w:val="00C419C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419C8"/>
    <w:rPr>
      <w:color w:val="85DFD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419C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512D6"/>
    <w:pPr>
      <w:ind w:left="720"/>
      <w:contextualSpacing/>
    </w:pPr>
    <w:rPr>
      <w:rFonts w:eastAsiaTheme="minorEastAsia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9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17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381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5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9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1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7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525434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" w:color="EEEFF2"/>
            <w:right w:val="none" w:sz="0" w:space="0" w:color="auto"/>
          </w:divBdr>
          <w:divsChild>
            <w:div w:id="1645037141">
              <w:marLeft w:val="-225"/>
              <w:marRight w:val="-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484845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" w:color="EEEFF2"/>
            <w:right w:val="none" w:sz="0" w:space="0" w:color="auto"/>
          </w:divBdr>
          <w:divsChild>
            <w:div w:id="83844169">
              <w:marLeft w:val="-225"/>
              <w:marRight w:val="-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118541">
                  <w:marLeft w:val="27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53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640328">
          <w:marLeft w:val="36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62977">
          <w:marLeft w:val="36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1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66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764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32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8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096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563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46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79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349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4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387546">
          <w:marLeft w:val="547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410">
          <w:marLeft w:val="547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29628">
          <w:marLeft w:val="547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39599">
          <w:marLeft w:val="547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02029">
          <w:marLeft w:val="547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18812">
          <w:marLeft w:val="547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3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190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45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338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14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2831">
          <w:marLeft w:val="36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81491">
          <w:marLeft w:val="36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8656">
          <w:marLeft w:val="1080"/>
          <w:marRight w:val="0"/>
          <w:marTop w:val="1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17258">
          <w:marLeft w:val="1080"/>
          <w:marRight w:val="0"/>
          <w:marTop w:val="1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6351">
          <w:marLeft w:val="36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8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9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4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55206">
          <w:marLeft w:val="7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81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4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91155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398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60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187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898229">
              <w:marLeft w:val="780"/>
              <w:marRight w:val="240"/>
              <w:marTop w:val="18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71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652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56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77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52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30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7816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81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38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569677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587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46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52252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881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016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85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0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2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4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7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0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6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9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3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6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076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453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89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930338">
          <w:marLeft w:val="36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71426">
          <w:marLeft w:val="36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79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39" Type="http://schemas.openxmlformats.org/officeDocument/2006/relationships/theme" Target="theme/theme1.xml"/><Relationship Id="rId21" Type="http://schemas.openxmlformats.org/officeDocument/2006/relationships/image" Target="media/image11.jpeg"/><Relationship Id="rId34" Type="http://schemas.openxmlformats.org/officeDocument/2006/relationships/image" Target="media/image24.jpg"/><Relationship Id="rId7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33" Type="http://schemas.openxmlformats.org/officeDocument/2006/relationships/image" Target="media/image23.jp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g"/><Relationship Id="rId29" Type="http://schemas.openxmlformats.org/officeDocument/2006/relationships/image" Target="media/image19.jp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2.png"/><Relationship Id="rId24" Type="http://schemas.openxmlformats.org/officeDocument/2006/relationships/image" Target="media/image14.jpg"/><Relationship Id="rId32" Type="http://schemas.openxmlformats.org/officeDocument/2006/relationships/image" Target="media/image22.jpg"/><Relationship Id="rId37" Type="http://schemas.openxmlformats.org/officeDocument/2006/relationships/image" Target="media/image27.jpg"/><Relationship Id="rId5" Type="http://schemas.openxmlformats.org/officeDocument/2006/relationships/customXml" Target="../customXml/item5.xml"/><Relationship Id="rId15" Type="http://schemas.openxmlformats.org/officeDocument/2006/relationships/image" Target="media/image50.jpg"/><Relationship Id="rId23" Type="http://schemas.openxmlformats.org/officeDocument/2006/relationships/image" Target="media/image13.jpg"/><Relationship Id="rId28" Type="http://schemas.openxmlformats.org/officeDocument/2006/relationships/image" Target="media/image18.jpeg"/><Relationship Id="rId36" Type="http://schemas.openxmlformats.org/officeDocument/2006/relationships/image" Target="media/image26.jpg"/><Relationship Id="rId10" Type="http://schemas.openxmlformats.org/officeDocument/2006/relationships/image" Target="media/image1.png"/><Relationship Id="rId19" Type="http://schemas.openxmlformats.org/officeDocument/2006/relationships/image" Target="media/image9.jp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jpg"/><Relationship Id="rId22" Type="http://schemas.openxmlformats.org/officeDocument/2006/relationships/image" Target="media/image12.jpg"/><Relationship Id="rId27" Type="http://schemas.openxmlformats.org/officeDocument/2006/relationships/image" Target="media/image17.png"/><Relationship Id="rId30" Type="http://schemas.openxmlformats.org/officeDocument/2006/relationships/image" Target="media/image20.jpg"/><Relationship Id="rId35" Type="http://schemas.openxmlformats.org/officeDocument/2006/relationships/image" Target="media/image25.jpg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ianekruck/OneDrive%2520-%2520Community%2520Living%2520Association%2520for%2520South%2520Simcoe/10%252018%252021%2520to%252010%252022%252021.dotx" TargetMode="External"/></Relationships>
</file>

<file path=word/theme/theme1.xml><?xml version="1.0" encoding="utf-8"?>
<a:theme xmlns:a="http://schemas.openxmlformats.org/drawingml/2006/main" name="Badg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Badge">
      <a:majorFont>
        <a:latin typeface="Impact" panose="020B0806030902050204"/>
        <a:ea typeface=""/>
        <a:cs typeface=""/>
      </a:majorFont>
      <a:minorFont>
        <a:latin typeface="Gill Sans MT" panose="020B0502020104020203"/>
        <a:ea typeface=""/>
        <a:cs typeface=""/>
      </a:minorFont>
    </a:fontScheme>
    <a:fmtScheme name="Badg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in">
          <a:solidFill>
            <a:schemeClr val="phClr"/>
          </a:solidFill>
          <a:prstDash val="solid"/>
        </a:ln>
        <a:ln w="12700" cap="flat" cmpd="sng" algn="in">
          <a:solidFill>
            <a:schemeClr val="phClr"/>
          </a:solidFill>
          <a:prstDash val="solid"/>
        </a:ln>
        <a:ln w="50800" cap="flat" cmpd="sng" algn="in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5400" dir="5400000" algn="ctr" rotWithShape="0">
              <a:srgbClr val="000000">
                <a:alpha val="2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dge" id="{71A07785-5930-41D4-9A83-E23602B48E98}" vid="{771EA782-DFA6-45B1-AEA3-661F1715B31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CTQFD2CFPMXN-979-699</_dlc_DocId>
    <_dlc_DocIdUrl xmlns="498267d4-2a5a-4c72-99d3-cf7236a95ce8">
      <Url>https://msft.spoppe.com/teams/cpub/teams/Consumer/templates/_layouts/15/DocIdRedir.aspx?ID=CTQFD2CFPMXN-979-699</Url>
      <Description>CTQFD2CFPMXN-979-699</Description>
    </_dlc_DocIdUrl>
    <SharedWithDetails xmlns="498267d4-2a5a-4c72-99d3-cf7236a95ce8">{}</SharedWithDetails>
    <SharedWithUsers xmlns="498267d4-2a5a-4c72-99d3-cf7236a95ce8">
      <UserInfo>
        <DisplayName/>
        <AccountId xsi:nil="true"/>
        <AccountType/>
      </UserInfo>
    </SharedWithUsers>
    <SharingHintHash xmlns="498267d4-2a5a-4c72-99d3-cf7236a95ce8">1245024977</SharingHintHash>
  </documentManagement>
</p:properties>
</file>

<file path=customXml/itemProps1.xml><?xml version="1.0" encoding="utf-8"?>
<ds:datastoreItem xmlns:ds="http://schemas.openxmlformats.org/officeDocument/2006/customXml" ds:itemID="{2F74CC2B-9BFA-4522-85E7-9DAF2F6EDC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9864B19-83A6-8843-83BF-BF8F7986DCB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2BBAC77-A114-44D2-8F32-44B88D84BB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5C5C4A-57CD-4669-831C-4E00CD7FF52E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8C2AAD48-C095-42FA-B48E-673BADEE4496}">
  <ds:schemaRefs>
    <ds:schemaRef ds:uri="http://schemas.microsoft.com/office/2006/metadata/properties"/>
    <ds:schemaRef ds:uri="http://schemas.microsoft.com/office/infopath/2007/PartnerControls"/>
    <ds:schemaRef ds:uri="498267d4-2a5a-4c72-99d3-cf7236a95ce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10%2018%2021%20to%2010%2022%2021.dotx</Template>
  <TotalTime>0</TotalTime>
  <Pages>5</Pages>
  <Words>974</Words>
  <Characters>5555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6516</CharactersWithSpaces>
  <SharedDoc>false</SharedDoc>
  <HLinks>
    <vt:vector size="6" baseType="variant">
      <vt:variant>
        <vt:i4>8323123</vt:i4>
      </vt:variant>
      <vt:variant>
        <vt:i4>0</vt:i4>
      </vt:variant>
      <vt:variant>
        <vt:i4>0</vt:i4>
      </vt:variant>
      <vt:variant>
        <vt:i4>5</vt:i4>
      </vt:variant>
      <vt:variant>
        <vt:lpwstr>https://us02web.zoom.us/j/86757469996?pwd=b1U3RHZ1SllkMm5pVnpIb1NreUFlUT09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Barbara Barta</cp:lastModifiedBy>
  <cp:revision>3</cp:revision>
  <cp:lastPrinted>2020-11-25T04:36:00Z</cp:lastPrinted>
  <dcterms:created xsi:type="dcterms:W3CDTF">2022-04-01T16:57:00Z</dcterms:created>
  <dcterms:modified xsi:type="dcterms:W3CDTF">2022-04-01T16:57:00Z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0x010100012E2E405031D74DB051ADDB3D34E572</vt:lpwstr>
  </property>
  <property fmtid="{D5CDD505-2E9C-101B-9397-08002B2CF9AE}" pid="3" name="_dlc_DocIdItemGuid">
    <vt:lpwstr>99d7d4bc-a8b2-4e0f-af6a-3738d3ab469d</vt:lpwstr>
  </property>
</Properties>
</file>